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EC2" w:rsidRDefault="00CB0EC2" w:rsidP="0082500B">
      <w:pPr>
        <w:spacing w:line="360" w:lineRule="auto"/>
        <w:ind w:firstLine="709"/>
        <w:jc w:val="center"/>
        <w:rPr>
          <w:bCs/>
          <w:i/>
        </w:rPr>
      </w:pPr>
      <w:bookmarkStart w:id="0" w:name="_GoBack"/>
    </w:p>
    <w:p w:rsidR="00CB0EC2" w:rsidRDefault="00CB0EC2" w:rsidP="0082500B">
      <w:pPr>
        <w:spacing w:line="360" w:lineRule="auto"/>
        <w:ind w:firstLine="709"/>
        <w:jc w:val="center"/>
      </w:pPr>
    </w:p>
    <w:p w:rsidR="00CB0EC2" w:rsidRDefault="00CB0EC2" w:rsidP="0082500B">
      <w:pPr>
        <w:spacing w:line="360" w:lineRule="auto"/>
        <w:ind w:firstLine="709"/>
        <w:jc w:val="center"/>
        <w:rPr>
          <w:b/>
        </w:rPr>
      </w:pPr>
    </w:p>
    <w:p w:rsidR="00CB0EC2" w:rsidRPr="005D7748" w:rsidRDefault="00CB0EC2" w:rsidP="0082500B">
      <w:pPr>
        <w:spacing w:line="360" w:lineRule="auto"/>
        <w:ind w:firstLine="709"/>
        <w:jc w:val="center"/>
        <w:rPr>
          <w:b/>
          <w:bCs/>
        </w:rPr>
      </w:pPr>
      <w:r w:rsidRPr="005D7748">
        <w:rPr>
          <w:b/>
          <w:bCs/>
        </w:rPr>
        <w:t xml:space="preserve">Альбом тестовых заданий, включающих в себя графические и текстовые задания </w:t>
      </w:r>
      <w:r>
        <w:rPr>
          <w:b/>
          <w:bCs/>
        </w:rPr>
        <w:t>для контроля знаний обучающихся</w:t>
      </w:r>
    </w:p>
    <w:p w:rsidR="00CB0EC2" w:rsidRDefault="00CB0EC2" w:rsidP="0082500B">
      <w:pPr>
        <w:spacing w:line="360" w:lineRule="auto"/>
        <w:ind w:firstLine="709"/>
        <w:jc w:val="center"/>
        <w:rPr>
          <w:b/>
        </w:rPr>
      </w:pPr>
    </w:p>
    <w:p w:rsidR="00CB0EC2" w:rsidRDefault="00CB0EC2" w:rsidP="0082500B">
      <w:pPr>
        <w:spacing w:line="360" w:lineRule="auto"/>
        <w:ind w:firstLine="709"/>
        <w:jc w:val="center"/>
        <w:rPr>
          <w:b/>
        </w:rPr>
      </w:pPr>
    </w:p>
    <w:p w:rsidR="00CB0EC2" w:rsidRDefault="00CB0EC2" w:rsidP="0082500B">
      <w:pPr>
        <w:spacing w:line="360" w:lineRule="auto"/>
        <w:ind w:firstLine="709"/>
        <w:jc w:val="center"/>
        <w:rPr>
          <w:b/>
        </w:rPr>
      </w:pPr>
    </w:p>
    <w:p w:rsidR="00CB0EC2" w:rsidRDefault="00CB0EC2" w:rsidP="0082500B">
      <w:pPr>
        <w:spacing w:line="360" w:lineRule="auto"/>
        <w:ind w:firstLine="709"/>
        <w:jc w:val="center"/>
        <w:rPr>
          <w:b/>
        </w:rPr>
      </w:pPr>
    </w:p>
    <w:bookmarkEnd w:id="0"/>
    <w:p w:rsidR="00CB0EC2" w:rsidRDefault="00CB0EC2" w:rsidP="000A0751">
      <w:pPr>
        <w:spacing w:line="360" w:lineRule="auto"/>
        <w:rPr>
          <w:b/>
        </w:rPr>
      </w:pPr>
    </w:p>
    <w:p w:rsidR="00CB0EC2" w:rsidRDefault="00CB0EC2" w:rsidP="0082500B">
      <w:pPr>
        <w:spacing w:line="360" w:lineRule="auto"/>
        <w:ind w:firstLine="709"/>
        <w:jc w:val="center"/>
        <w:rPr>
          <w:b/>
        </w:rPr>
      </w:pPr>
      <w:r>
        <w:rPr>
          <w:b/>
        </w:rPr>
        <w:t>СОДЕРЖАНИЕ</w:t>
      </w:r>
    </w:p>
    <w:p w:rsidR="00CB0EC2" w:rsidRPr="0082500B" w:rsidRDefault="00CB0EC2" w:rsidP="0082500B">
      <w:pPr>
        <w:spacing w:line="360" w:lineRule="auto"/>
        <w:ind w:firstLine="709"/>
        <w:jc w:val="center"/>
      </w:pPr>
    </w:p>
    <w:p w:rsidR="00CB0EC2" w:rsidRDefault="00CB0EC2" w:rsidP="0082500B">
      <w:pPr>
        <w:spacing w:line="360" w:lineRule="auto"/>
        <w:ind w:firstLine="709"/>
        <w:jc w:val="both"/>
      </w:pPr>
      <w:r>
        <w:t>З</w:t>
      </w:r>
      <w:r w:rsidRPr="0082500B">
        <w:t>адачи «</w:t>
      </w:r>
      <w:r>
        <w:t>П</w:t>
      </w:r>
      <w:r w:rsidRPr="0082500B">
        <w:t>равила дорожного движения»</w:t>
      </w:r>
      <w:r>
        <w:t>……………………………………………….4</w:t>
      </w:r>
    </w:p>
    <w:p w:rsidR="00CB0EC2" w:rsidRDefault="00CB0EC2" w:rsidP="0082500B">
      <w:pPr>
        <w:spacing w:line="360" w:lineRule="auto"/>
        <w:ind w:firstLine="709"/>
        <w:jc w:val="both"/>
      </w:pPr>
      <w:r>
        <w:t>Тесты для пешеходов…………………………………………………...………………10</w:t>
      </w:r>
    </w:p>
    <w:p w:rsidR="00CB0EC2" w:rsidRPr="0082500B" w:rsidRDefault="00CB0EC2" w:rsidP="0082500B">
      <w:pPr>
        <w:spacing w:line="360" w:lineRule="auto"/>
        <w:ind w:firstLine="709"/>
        <w:jc w:val="both"/>
      </w:pPr>
      <w:r>
        <w:t>Тесты для велосипедистов……………………………………………………………..12</w:t>
      </w:r>
    </w:p>
    <w:p w:rsidR="00CB0EC2" w:rsidRDefault="00CB0EC2" w:rsidP="0082500B">
      <w:pPr>
        <w:spacing w:line="360" w:lineRule="auto"/>
        <w:ind w:firstLine="709"/>
        <w:jc w:val="center"/>
        <w:rPr>
          <w:b/>
        </w:rPr>
      </w:pPr>
    </w:p>
    <w:p w:rsidR="00CB0EC2" w:rsidRDefault="00CB0EC2" w:rsidP="0082500B">
      <w:pPr>
        <w:spacing w:line="360" w:lineRule="auto"/>
        <w:ind w:firstLine="709"/>
        <w:jc w:val="center"/>
        <w:rPr>
          <w:b/>
        </w:rPr>
      </w:pPr>
    </w:p>
    <w:p w:rsidR="00CB0EC2" w:rsidRDefault="00CB0EC2" w:rsidP="0082500B">
      <w:pPr>
        <w:spacing w:line="360" w:lineRule="auto"/>
        <w:ind w:firstLine="709"/>
        <w:jc w:val="center"/>
        <w:rPr>
          <w:b/>
        </w:rPr>
      </w:pPr>
    </w:p>
    <w:p w:rsidR="00CB0EC2" w:rsidRDefault="00CB0EC2" w:rsidP="0082500B">
      <w:pPr>
        <w:spacing w:line="360" w:lineRule="auto"/>
        <w:ind w:firstLine="709"/>
        <w:jc w:val="center"/>
        <w:rPr>
          <w:b/>
        </w:rPr>
      </w:pPr>
    </w:p>
    <w:p w:rsidR="00CB0EC2" w:rsidRDefault="00CB0EC2" w:rsidP="0082500B">
      <w:pPr>
        <w:spacing w:line="360" w:lineRule="auto"/>
        <w:ind w:firstLine="709"/>
        <w:jc w:val="center"/>
        <w:rPr>
          <w:b/>
        </w:rPr>
      </w:pPr>
    </w:p>
    <w:p w:rsidR="00CB0EC2" w:rsidRDefault="00CB0EC2" w:rsidP="0082500B">
      <w:pPr>
        <w:spacing w:line="360" w:lineRule="auto"/>
        <w:ind w:firstLine="709"/>
        <w:jc w:val="center"/>
        <w:rPr>
          <w:b/>
        </w:rPr>
      </w:pPr>
    </w:p>
    <w:p w:rsidR="00CB0EC2" w:rsidRDefault="00CB0EC2" w:rsidP="0082500B">
      <w:pPr>
        <w:spacing w:line="360" w:lineRule="auto"/>
        <w:ind w:firstLine="709"/>
        <w:jc w:val="center"/>
        <w:rPr>
          <w:b/>
        </w:rPr>
      </w:pPr>
    </w:p>
    <w:p w:rsidR="00CB0EC2" w:rsidRDefault="00CB0EC2" w:rsidP="0082500B">
      <w:pPr>
        <w:spacing w:line="360" w:lineRule="auto"/>
        <w:ind w:firstLine="709"/>
        <w:jc w:val="center"/>
        <w:rPr>
          <w:b/>
        </w:rPr>
      </w:pPr>
    </w:p>
    <w:p w:rsidR="00CB0EC2" w:rsidRDefault="00CB0EC2" w:rsidP="0082500B">
      <w:pPr>
        <w:spacing w:line="360" w:lineRule="auto"/>
        <w:ind w:firstLine="709"/>
        <w:jc w:val="center"/>
        <w:rPr>
          <w:b/>
        </w:rPr>
      </w:pPr>
    </w:p>
    <w:p w:rsidR="00CB0EC2" w:rsidRDefault="00CB0EC2" w:rsidP="0082500B">
      <w:pPr>
        <w:spacing w:line="360" w:lineRule="auto"/>
        <w:ind w:firstLine="709"/>
        <w:jc w:val="center"/>
        <w:rPr>
          <w:b/>
        </w:rPr>
      </w:pPr>
    </w:p>
    <w:p w:rsidR="00CB0EC2" w:rsidRDefault="00CB0EC2" w:rsidP="0082500B">
      <w:pPr>
        <w:spacing w:line="360" w:lineRule="auto"/>
        <w:ind w:firstLine="709"/>
        <w:jc w:val="center"/>
        <w:rPr>
          <w:b/>
        </w:rPr>
      </w:pPr>
    </w:p>
    <w:p w:rsidR="00CB0EC2" w:rsidRDefault="00CB0EC2" w:rsidP="0082500B">
      <w:pPr>
        <w:spacing w:line="360" w:lineRule="auto"/>
        <w:ind w:firstLine="709"/>
        <w:jc w:val="center"/>
        <w:rPr>
          <w:b/>
        </w:rPr>
      </w:pPr>
    </w:p>
    <w:p w:rsidR="00CB0EC2" w:rsidRDefault="00CB0EC2" w:rsidP="0082500B">
      <w:pPr>
        <w:spacing w:line="360" w:lineRule="auto"/>
        <w:ind w:firstLine="709"/>
        <w:jc w:val="center"/>
        <w:rPr>
          <w:b/>
        </w:rPr>
      </w:pPr>
    </w:p>
    <w:p w:rsidR="00CB0EC2" w:rsidRDefault="00CB0EC2" w:rsidP="0082500B">
      <w:pPr>
        <w:spacing w:line="360" w:lineRule="auto"/>
        <w:ind w:firstLine="709"/>
        <w:jc w:val="center"/>
        <w:rPr>
          <w:b/>
        </w:rPr>
      </w:pPr>
    </w:p>
    <w:p w:rsidR="00CB0EC2" w:rsidRDefault="00CB0EC2" w:rsidP="0082500B">
      <w:pPr>
        <w:spacing w:line="360" w:lineRule="auto"/>
        <w:ind w:firstLine="709"/>
        <w:jc w:val="center"/>
        <w:rPr>
          <w:b/>
        </w:rPr>
      </w:pPr>
    </w:p>
    <w:p w:rsidR="00CB0EC2" w:rsidRDefault="00CB0EC2" w:rsidP="0082500B">
      <w:pPr>
        <w:spacing w:line="360" w:lineRule="auto"/>
        <w:ind w:firstLine="709"/>
        <w:jc w:val="center"/>
        <w:rPr>
          <w:b/>
        </w:rPr>
      </w:pPr>
    </w:p>
    <w:p w:rsidR="00CB0EC2" w:rsidRDefault="00CB0EC2" w:rsidP="0082500B">
      <w:pPr>
        <w:spacing w:line="360" w:lineRule="auto"/>
        <w:ind w:firstLine="709"/>
        <w:jc w:val="center"/>
        <w:rPr>
          <w:b/>
        </w:rPr>
      </w:pPr>
    </w:p>
    <w:p w:rsidR="00CB0EC2" w:rsidRDefault="00CB0EC2" w:rsidP="0082500B">
      <w:pPr>
        <w:spacing w:line="360" w:lineRule="auto"/>
        <w:ind w:firstLine="709"/>
        <w:jc w:val="center"/>
        <w:rPr>
          <w:b/>
        </w:rPr>
      </w:pPr>
    </w:p>
    <w:p w:rsidR="00CB0EC2" w:rsidRDefault="00CB0EC2" w:rsidP="000A0751">
      <w:pPr>
        <w:spacing w:line="360" w:lineRule="auto"/>
        <w:rPr>
          <w:b/>
        </w:rPr>
      </w:pPr>
    </w:p>
    <w:p w:rsidR="00CB0EC2" w:rsidRDefault="00CB0EC2" w:rsidP="00A863DF">
      <w:pPr>
        <w:spacing w:line="360" w:lineRule="auto"/>
        <w:rPr>
          <w:b/>
        </w:rPr>
      </w:pPr>
    </w:p>
    <w:p w:rsidR="00CB0EC2" w:rsidRPr="0082500B" w:rsidRDefault="00CB0EC2" w:rsidP="0082500B">
      <w:pPr>
        <w:spacing w:line="360" w:lineRule="auto"/>
        <w:ind w:firstLine="709"/>
        <w:jc w:val="center"/>
        <w:rPr>
          <w:b/>
        </w:rPr>
      </w:pPr>
      <w:r>
        <w:rPr>
          <w:b/>
        </w:rPr>
        <w:t>ЗАДАЧИ «ПРАВИЛА ДОРОЖНОГО ДВИЖЕНИЯ»</w:t>
      </w:r>
    </w:p>
    <w:p w:rsidR="00CB0EC2" w:rsidRPr="0082500B" w:rsidRDefault="00CB0EC2" w:rsidP="0082500B">
      <w:pPr>
        <w:spacing w:line="360" w:lineRule="auto"/>
        <w:ind w:firstLine="709"/>
      </w:pPr>
    </w:p>
    <w:p w:rsidR="00CB0EC2" w:rsidRPr="0082500B" w:rsidRDefault="00CB0EC2" w:rsidP="0082500B">
      <w:pPr>
        <w:spacing w:line="360" w:lineRule="auto"/>
        <w:ind w:firstLine="709"/>
      </w:pPr>
    </w:p>
    <w:tbl>
      <w:tblPr>
        <w:tblW w:w="0" w:type="auto"/>
        <w:tblLook w:val="0000"/>
      </w:tblPr>
      <w:tblGrid>
        <w:gridCol w:w="1045"/>
        <w:gridCol w:w="2679"/>
        <w:gridCol w:w="5847"/>
      </w:tblGrid>
      <w:tr w:rsidR="00CB0EC2" w:rsidRPr="0082500B" w:rsidTr="0082740B">
        <w:trPr>
          <w:cantSplit/>
        </w:trPr>
        <w:tc>
          <w:tcPr>
            <w:tcW w:w="9571" w:type="dxa"/>
            <w:gridSpan w:val="3"/>
            <w:vAlign w:val="center"/>
          </w:tcPr>
          <w:p w:rsidR="00CB0EC2" w:rsidRPr="0082500B" w:rsidRDefault="00CB0EC2" w:rsidP="0082500B">
            <w:pPr>
              <w:pStyle w:val="Heading1"/>
              <w:spacing w:line="360" w:lineRule="auto"/>
              <w:ind w:firstLine="709"/>
              <w:jc w:val="left"/>
              <w:rPr>
                <w:sz w:val="24"/>
              </w:rPr>
            </w:pPr>
            <w:r w:rsidRPr="0082500B">
              <w:rPr>
                <w:sz w:val="24"/>
              </w:rPr>
              <w:t>Вариант № 1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jc w:val="center"/>
            </w:pPr>
          </w:p>
        </w:tc>
      </w:tr>
      <w:tr w:rsidR="00CB0EC2" w:rsidRPr="0082500B" w:rsidTr="0082740B">
        <w:tc>
          <w:tcPr>
            <w:tcW w:w="534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jc w:val="center"/>
              <w:rPr>
                <w:b/>
                <w:bCs/>
                <w:noProof/>
              </w:rPr>
            </w:pPr>
            <w:r w:rsidRPr="0082500B">
              <w:rPr>
                <w:b/>
                <w:bCs/>
                <w:noProof/>
              </w:rPr>
              <w:t>1</w:t>
            </w:r>
          </w:p>
        </w:tc>
        <w:tc>
          <w:tcPr>
            <w:tcW w:w="2835" w:type="dxa"/>
          </w:tcPr>
          <w:p w:rsidR="00CB0EC2" w:rsidRPr="0082500B" w:rsidRDefault="00CB0EC2" w:rsidP="0082500B">
            <w:pPr>
              <w:spacing w:line="360" w:lineRule="auto"/>
              <w:ind w:firstLine="709"/>
              <w:rPr>
                <w:lang w:val="en-US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6" type="#_x0000_t75" style="position:absolute;left:0;text-align:left;margin-left:1.05pt;margin-top:4.3pt;width:126.25pt;height:115.75pt;z-index:251652096;visibility:visible;mso-position-horizontal-relative:text;mso-position-vertical-relative:text">
                  <v:imagedata r:id="rId6" o:title="" croptop="5473f" cropbottom="6034f" cropleft="5365f" cropright="15990f"/>
                </v:shape>
              </w:pic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lang w:val="en-US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lang w:val="en-US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lang w:val="en-US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lang w:val="en-US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lang w:val="en-US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lang w:val="en-US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lang w:val="en-US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lang w:val="en-US"/>
              </w:rPr>
            </w:pPr>
          </w:p>
        </w:tc>
        <w:tc>
          <w:tcPr>
            <w:tcW w:w="6202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rPr>
                <w:rFonts w:eastAsia="Arial Unicode MS"/>
                <w:vanish/>
                <w:color w:val="000000"/>
              </w:rPr>
            </w:pPr>
            <w:r w:rsidRPr="0082500B">
              <w:rPr>
                <w:color w:val="000000"/>
              </w:rPr>
              <w:t>Как должен поступить пешеход в этой ситуации?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Пройти перед автомобилем, убедившись, что он остановился и уступает Вам дорогу.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Пройти первым.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 xml:space="preserve">3. Уступить автомобилю.  </w:t>
            </w: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</w:tr>
      <w:tr w:rsidR="00CB0EC2" w:rsidRPr="0082500B" w:rsidTr="0082740B">
        <w:tc>
          <w:tcPr>
            <w:tcW w:w="534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jc w:val="center"/>
              <w:rPr>
                <w:b/>
                <w:bCs/>
                <w:noProof/>
              </w:rPr>
            </w:pPr>
            <w:r w:rsidRPr="0082500B">
              <w:rPr>
                <w:b/>
                <w:bCs/>
                <w:noProof/>
              </w:rPr>
              <w:t>2</w:t>
            </w:r>
          </w:p>
        </w:tc>
        <w:tc>
          <w:tcPr>
            <w:tcW w:w="2835" w:type="dxa"/>
          </w:tcPr>
          <w:p w:rsidR="00CB0EC2" w:rsidRPr="0082500B" w:rsidRDefault="00CB0EC2" w:rsidP="0082500B">
            <w:pPr>
              <w:spacing w:line="360" w:lineRule="auto"/>
              <w:ind w:firstLine="709"/>
            </w:pPr>
            <w:r>
              <w:rPr>
                <w:noProof/>
              </w:rPr>
              <w:pict>
                <v:shape id="Рисунок 3" o:spid="_x0000_s1027" type="#_x0000_t75" style="position:absolute;left:0;text-align:left;margin-left:2.3pt;margin-top:4.25pt;width:124.2pt;height:114.6pt;z-index:251653120;visibility:visible;mso-position-horizontal-relative:text;mso-position-vertical-relative:text">
                  <v:imagedata r:id="rId7" o:title="" croptop="5611f" cropbottom="5361f" cropleft="5575f" cropright="5365f"/>
                </v:shape>
              </w:pict>
            </w: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</w:tcPr>
          <w:p w:rsidR="00CB0EC2" w:rsidRPr="0082500B" w:rsidRDefault="00CB0EC2" w:rsidP="0082500B">
            <w:pPr>
              <w:spacing w:line="360" w:lineRule="auto"/>
              <w:ind w:firstLine="709"/>
              <w:rPr>
                <w:rFonts w:eastAsia="Arial Unicode MS"/>
                <w:color w:val="000000"/>
              </w:rPr>
            </w:pPr>
            <w:r w:rsidRPr="0082500B">
              <w:rPr>
                <w:color w:val="000000"/>
              </w:rPr>
              <w:t>Как перейти проезжую часть дороги, если рядом нет пешеходного перехода?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Пропустить транспорт, движущийся слева, дойти до середины; затем закончить переход, при отсутствии транспорта справа.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 xml:space="preserve">2. Переход запрещен, нужно дойти до ближайшего пешеходного перехода; 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 xml:space="preserve">3. Переходить можно только при отсутствии транспорта или достаточного удаления его от места перехода. 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</w:tr>
      <w:tr w:rsidR="00CB0EC2" w:rsidRPr="0082500B" w:rsidTr="0082740B">
        <w:tc>
          <w:tcPr>
            <w:tcW w:w="534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82500B">
              <w:rPr>
                <w:b/>
                <w:bCs/>
              </w:rPr>
              <w:t>3</w:t>
            </w:r>
          </w:p>
        </w:tc>
        <w:tc>
          <w:tcPr>
            <w:tcW w:w="2835" w:type="dxa"/>
          </w:tcPr>
          <w:p w:rsidR="00CB0EC2" w:rsidRPr="0082500B" w:rsidRDefault="00CB0EC2" w:rsidP="0082500B">
            <w:pPr>
              <w:spacing w:line="360" w:lineRule="auto"/>
              <w:ind w:firstLine="709"/>
            </w:pPr>
            <w:r>
              <w:rPr>
                <w:noProof/>
              </w:rPr>
              <w:pict>
                <v:shape id="Рисунок 10" o:spid="_x0000_s1028" type="#_x0000_t75" style="position:absolute;left:0;text-align:left;margin-left:9.15pt;margin-top:6.55pt;width:110.5pt;height:110pt;z-index:251658240;visibility:visible;mso-position-horizontal-relative:text;mso-position-vertical-relative:text">
                  <v:imagedata r:id="rId8" o:title=""/>
                </v:shape>
              </w:pict>
            </w: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rPr>
                <w:rFonts w:eastAsia="Arial Unicode MS"/>
                <w:color w:val="000000"/>
              </w:rPr>
            </w:pPr>
            <w:r w:rsidRPr="0082500B">
              <w:rPr>
                <w:color w:val="000000"/>
              </w:rPr>
              <w:t>Что обозначает этот знак?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Велосипедная дорожка;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Езда на велосипеде запрещена;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3. Стоянка для велосипедов.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</w:tr>
      <w:tr w:rsidR="00CB0EC2" w:rsidRPr="0082500B" w:rsidTr="0082740B">
        <w:tc>
          <w:tcPr>
            <w:tcW w:w="534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82500B">
              <w:rPr>
                <w:b/>
                <w:bCs/>
              </w:rPr>
              <w:t>4</w:t>
            </w:r>
          </w:p>
        </w:tc>
        <w:tc>
          <w:tcPr>
            <w:tcW w:w="2835" w:type="dxa"/>
          </w:tcPr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  <w:r>
              <w:rPr>
                <w:noProof/>
              </w:rPr>
              <w:pict>
                <v:shape id="_x0000_s1029" type="#_x0000_t75" style="position:absolute;left:0;text-align:left;margin-left:10.8pt;margin-top:-.05pt;width:103.05pt;height:104.5pt;z-index:251659264">
                  <v:imagedata r:id="rId9" o:title=""/>
                </v:shape>
                <o:OLEObject Type="Embed" ProgID="PBrush" ShapeID="_x0000_s1029" DrawAspect="Content" ObjectID="_1610445044" r:id="rId10"/>
              </w:pict>
            </w: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Что обозначает этот знак?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Надземный переход;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Подземный переход;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3. Движение пешеходов запрещено.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</w:tr>
      <w:tr w:rsidR="00CB0EC2" w:rsidRPr="0082500B" w:rsidTr="0082740B">
        <w:tc>
          <w:tcPr>
            <w:tcW w:w="534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82500B">
              <w:rPr>
                <w:b/>
                <w:bCs/>
              </w:rPr>
              <w:t>5</w:t>
            </w:r>
          </w:p>
        </w:tc>
        <w:tc>
          <w:tcPr>
            <w:tcW w:w="2835" w:type="dxa"/>
          </w:tcPr>
          <w:p w:rsidR="00CB0EC2" w:rsidRPr="0082500B" w:rsidRDefault="00CB0EC2" w:rsidP="0082500B">
            <w:pPr>
              <w:spacing w:line="360" w:lineRule="auto"/>
              <w:ind w:firstLine="709"/>
            </w:pPr>
            <w:r>
              <w:rPr>
                <w:noProof/>
              </w:rPr>
              <w:pict>
                <v:shape id="Рисунок 4" o:spid="_x0000_s1030" type="#_x0000_t75" style="position:absolute;left:0;text-align:left;margin-left:12.05pt;margin-top:10pt;width:92pt;height:119.8pt;z-index:251654144;visibility:visible;mso-position-horizontal-relative:text;mso-position-vertical-relative:text">
                  <v:imagedata r:id="rId11" o:title="" croptop="14118f" cropbottom="33773f" cropleft="27845f" cropright="27570f"/>
                </v:shape>
              </w:pict>
            </w: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Что обозначает данный знак?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Стоянка автотранспорта;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Место стоянки легковых такси;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3. Место остановки трамвая;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4. Место остановки автобуса и (или) троллейбуса.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</w:tr>
    </w:tbl>
    <w:p w:rsidR="00CB0EC2" w:rsidRPr="0082500B" w:rsidRDefault="00CB0EC2" w:rsidP="0082500B">
      <w:pPr>
        <w:spacing w:line="360" w:lineRule="auto"/>
        <w:ind w:firstLine="709"/>
      </w:pPr>
    </w:p>
    <w:p w:rsidR="00CB0EC2" w:rsidRPr="0082500B" w:rsidRDefault="00CB0EC2" w:rsidP="0082500B">
      <w:pPr>
        <w:spacing w:line="360" w:lineRule="auto"/>
        <w:ind w:firstLine="709"/>
      </w:pPr>
    </w:p>
    <w:tbl>
      <w:tblPr>
        <w:tblW w:w="0" w:type="auto"/>
        <w:tblLook w:val="0000"/>
      </w:tblPr>
      <w:tblGrid>
        <w:gridCol w:w="1165"/>
        <w:gridCol w:w="2644"/>
        <w:gridCol w:w="5762"/>
      </w:tblGrid>
      <w:tr w:rsidR="00CB0EC2" w:rsidRPr="0082500B" w:rsidTr="0082740B">
        <w:tc>
          <w:tcPr>
            <w:tcW w:w="534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jc w:val="center"/>
              <w:rPr>
                <w:b/>
                <w:bCs/>
                <w:noProof/>
              </w:rPr>
            </w:pPr>
            <w:r w:rsidRPr="0082500B">
              <w:rPr>
                <w:b/>
                <w:bCs/>
                <w:noProof/>
              </w:rPr>
              <w:t>6</w:t>
            </w:r>
          </w:p>
        </w:tc>
        <w:tc>
          <w:tcPr>
            <w:tcW w:w="2835" w:type="dxa"/>
          </w:tcPr>
          <w:p w:rsidR="00CB0EC2" w:rsidRPr="0082500B" w:rsidRDefault="00CB0EC2" w:rsidP="0082500B">
            <w:pPr>
              <w:spacing w:line="360" w:lineRule="auto"/>
              <w:ind w:firstLine="709"/>
            </w:pPr>
            <w:r>
              <w:rPr>
                <w:noProof/>
              </w:rPr>
              <w:pict>
                <v:group id="_x0000_s1031" style="position:absolute;left:0;text-align:left;margin-left:-1.4pt;margin-top:2.9pt;width:132.45pt;height:109pt;z-index:251656192;mso-position-horizontal-relative:text;mso-position-vertical-relative:text" coordorigin="2207,1202" coordsize="2649,2180">
                  <v:shape id="_x0000_s1032" type="#_x0000_t75" style="position:absolute;left:2207;top:1202;width:2649;height:2180">
                    <v:imagedata r:id="rId12" o:title="" croptop="6680f" cropbottom="6782f" cropleft="6354f" cropright="6160f"/>
                  </v:shape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_x0000_s1033" type="#_x0000_t68" style="position:absolute;left:3912;top:2109;width:220;height:1003;rotation:3701857fd">
                    <v:textbox style="layout-flow:vertical-ideographic"/>
                  </v:shape>
                </v:group>
              </w:pict>
            </w: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  <w:r w:rsidRPr="0082500B">
              <w:t xml:space="preserve">           1        2        3</w:t>
            </w:r>
          </w:p>
        </w:tc>
        <w:tc>
          <w:tcPr>
            <w:tcW w:w="6202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jc w:val="center"/>
              <w:rPr>
                <w:rFonts w:eastAsia="Arial Unicode MS"/>
                <w:color w:val="000000"/>
              </w:rPr>
            </w:pPr>
            <w:r w:rsidRPr="0082500B">
              <w:rPr>
                <w:color w:val="000000"/>
              </w:rPr>
              <w:t>Выбери один из знаков, который подходит к картинке.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jc w:val="center"/>
              <w:rPr>
                <w:vanish/>
                <w:color w:val="000000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  <w:jc w:val="center"/>
            </w:pPr>
          </w:p>
        </w:tc>
      </w:tr>
      <w:tr w:rsidR="00CB0EC2" w:rsidRPr="0082500B" w:rsidTr="0082740B">
        <w:tc>
          <w:tcPr>
            <w:tcW w:w="534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jc w:val="center"/>
              <w:rPr>
                <w:b/>
                <w:bCs/>
                <w:noProof/>
              </w:rPr>
            </w:pPr>
            <w:r w:rsidRPr="0082500B">
              <w:rPr>
                <w:b/>
                <w:bCs/>
                <w:noProof/>
              </w:rPr>
              <w:t>7</w:t>
            </w:r>
          </w:p>
        </w:tc>
        <w:tc>
          <w:tcPr>
            <w:tcW w:w="2835" w:type="dxa"/>
          </w:tcPr>
          <w:p w:rsidR="00CB0EC2" w:rsidRPr="0082500B" w:rsidRDefault="00CB0EC2" w:rsidP="0082500B">
            <w:pPr>
              <w:spacing w:line="360" w:lineRule="auto"/>
              <w:ind w:firstLine="709"/>
            </w:pPr>
            <w:r>
              <w:rPr>
                <w:noProof/>
              </w:rPr>
              <w:pict>
                <v:shape id="Рисунок 12" o:spid="_x0000_s1034" type="#_x0000_t75" style="position:absolute;left:0;text-align:left;margin-left:-2.75pt;margin-top:4.55pt;width:132pt;height:112.9pt;z-index:251660288;visibility:visible;mso-position-horizontal-relative:text;mso-position-vertical-relative:text">
                  <v:imagedata r:id="rId13" o:title="" croptop="4940f" cropbottom="6658f" cropleft="6354f" cropright="6160f"/>
                </v:shape>
              </w:pict>
            </w: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CB0EC2" w:rsidRPr="0082500B" w:rsidRDefault="00CB0EC2" w:rsidP="0082500B">
            <w:pPr>
              <w:pStyle w:val="BodyTextIndent"/>
              <w:spacing w:line="360" w:lineRule="auto"/>
              <w:ind w:left="0" w:firstLine="709"/>
              <w:rPr>
                <w:rFonts w:eastAsia="Arial Unicode MS"/>
                <w:sz w:val="24"/>
                <w:szCs w:val="24"/>
              </w:rPr>
            </w:pPr>
            <w:r w:rsidRPr="0082500B">
              <w:rPr>
                <w:sz w:val="24"/>
                <w:szCs w:val="24"/>
              </w:rPr>
              <w:t>Как вести себя при переходе проезжей части в ненастную погоду?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Воздержаться от перехода до окончания дождя или снегопада;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Дождаться зеленого сигнала светофора и, не обращая внимание на погоду, перейти проезжую часть;</w:t>
            </w:r>
          </w:p>
          <w:p w:rsidR="00CB0EC2" w:rsidRPr="0082500B" w:rsidRDefault="00CB0EC2" w:rsidP="0082500B">
            <w:pPr>
              <w:spacing w:line="360" w:lineRule="auto"/>
              <w:ind w:firstLine="709"/>
            </w:pPr>
            <w:r w:rsidRPr="0082500B">
              <w:rPr>
                <w:color w:val="000000"/>
              </w:rPr>
              <w:t xml:space="preserve">3. Быть особенно внимательным, при переходе на зеленый сигнал светофора , если на улице сыро или скользко, машина не может резко остановиться, даже если водитель сразу нажмет на тормоз. 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</w:tr>
      <w:tr w:rsidR="00CB0EC2" w:rsidRPr="0082500B" w:rsidTr="0082740B">
        <w:tc>
          <w:tcPr>
            <w:tcW w:w="534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82500B">
              <w:rPr>
                <w:b/>
                <w:bCs/>
              </w:rPr>
              <w:t>8</w:t>
            </w:r>
          </w:p>
        </w:tc>
        <w:tc>
          <w:tcPr>
            <w:tcW w:w="2835" w:type="dxa"/>
          </w:tcPr>
          <w:p w:rsidR="00CB0EC2" w:rsidRPr="0082500B" w:rsidRDefault="00CB0EC2" w:rsidP="0082500B">
            <w:pPr>
              <w:spacing w:line="360" w:lineRule="auto"/>
              <w:ind w:firstLine="709"/>
            </w:pPr>
            <w:r>
              <w:rPr>
                <w:noProof/>
              </w:rPr>
              <w:pict>
                <v:shape id="Рисунок 9" o:spid="_x0000_s1035" type="#_x0000_t75" style="position:absolute;left:0;text-align:left;margin-left:-3.75pt;margin-top:7.5pt;width:136.6pt;height:112.25pt;z-index:251657216;visibility:visible;mso-position-horizontal-relative:text;mso-position-vertical-relative:text">
                  <v:imagedata r:id="rId14" o:title="" croptop="6680f" cropbottom="5101f" cropleft="6354f" cropright="4899f"/>
                </v:shape>
              </w:pict>
            </w: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rPr>
                <w:rFonts w:eastAsia="Arial Unicode MS"/>
                <w:color w:val="000000"/>
              </w:rPr>
            </w:pPr>
            <w:r w:rsidRPr="0082500B">
              <w:rPr>
                <w:color w:val="000000"/>
              </w:rPr>
              <w:t>Как правильно обходить автобус?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CB0EC2" w:rsidRPr="0082500B" w:rsidRDefault="00CB0EC2" w:rsidP="0082500B">
            <w:pPr>
              <w:pStyle w:val="BodyTextIndent"/>
              <w:spacing w:line="360" w:lineRule="auto"/>
              <w:ind w:left="0" w:firstLine="709"/>
              <w:rPr>
                <w:rFonts w:eastAsia="Arial Unicode MS"/>
                <w:sz w:val="24"/>
                <w:szCs w:val="24"/>
              </w:rPr>
            </w:pPr>
            <w:r w:rsidRPr="0082500B">
              <w:rPr>
                <w:sz w:val="24"/>
                <w:szCs w:val="24"/>
              </w:rPr>
              <w:t xml:space="preserve">1. Машины, автобусы или троллейбусы нужно обходить сзади; 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Подождать, когда транспорт отъедет от остановки, тогда дорога будет хорошо видна в обе стороны, после этого переходить дорогу.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</w:tr>
      <w:tr w:rsidR="00CB0EC2" w:rsidRPr="0082500B" w:rsidTr="0082740B">
        <w:tc>
          <w:tcPr>
            <w:tcW w:w="534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82500B">
              <w:rPr>
                <w:b/>
                <w:bCs/>
              </w:rPr>
              <w:t>9</w:t>
            </w:r>
          </w:p>
        </w:tc>
        <w:tc>
          <w:tcPr>
            <w:tcW w:w="2835" w:type="dxa"/>
          </w:tcPr>
          <w:p w:rsidR="00CB0EC2" w:rsidRPr="0082500B" w:rsidRDefault="00CB0EC2" w:rsidP="0082500B">
            <w:pPr>
              <w:spacing w:line="360" w:lineRule="auto"/>
              <w:ind w:firstLine="709"/>
            </w:pPr>
            <w:r>
              <w:rPr>
                <w:noProof/>
              </w:rPr>
              <w:pict>
                <v:shape id="Рисунок 5" o:spid="_x0000_s1036" type="#_x0000_t75" style="position:absolute;left:0;text-align:left;margin-left:2.6pt;margin-top:10.4pt;width:127.3pt;height:126.4pt;z-index:251655168;visibility:visible;mso-position-horizontal-relative:text;mso-position-vertical-relative:text">
                  <v:imagedata r:id="rId15" o:title="" croptop="33592f" cropbottom="11825f" cropleft="16452f" cropright="33907f"/>
                </v:shape>
              </w:pict>
            </w: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Что обозначает данный знак?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Движение велосипедов запрещено;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Велосипедная дорожка.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</w:tr>
      <w:tr w:rsidR="00CB0EC2" w:rsidRPr="0082500B" w:rsidTr="0082740B">
        <w:tc>
          <w:tcPr>
            <w:tcW w:w="534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82500B">
              <w:rPr>
                <w:b/>
                <w:bCs/>
              </w:rPr>
              <w:t>10</w:t>
            </w:r>
          </w:p>
        </w:tc>
        <w:tc>
          <w:tcPr>
            <w:tcW w:w="2835" w:type="dxa"/>
          </w:tcPr>
          <w:p w:rsidR="00CB0EC2" w:rsidRPr="0082500B" w:rsidRDefault="00CB0EC2" w:rsidP="0082500B">
            <w:pPr>
              <w:spacing w:line="360" w:lineRule="auto"/>
              <w:ind w:firstLine="709"/>
            </w:pPr>
            <w:r>
              <w:rPr>
                <w:noProof/>
              </w:rPr>
              <w:pict>
                <v:shape id="Рисунок 13" o:spid="_x0000_s1037" type="#_x0000_t75" style="position:absolute;left:0;text-align:left;margin-left:4.8pt;margin-top:8.5pt;width:117.85pt;height:123.9pt;z-index:251661312;visibility:visible;mso-position-horizontal-relative:text;mso-position-vertical-relative:text">
                  <v:imagedata r:id="rId16" o:title=""/>
                </v:shape>
              </w:pict>
            </w: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Что обозначает данный знак?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Пешеходный переход.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Пешеходная дорожка;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  <w:r w:rsidRPr="0082500B">
              <w:rPr>
                <w:color w:val="000000"/>
              </w:rPr>
              <w:t>3. Движение пешеходов запрещено</w:t>
            </w:r>
          </w:p>
          <w:p w:rsidR="00CB0EC2" w:rsidRPr="0082500B" w:rsidRDefault="00CB0EC2" w:rsidP="0082500B">
            <w:pPr>
              <w:spacing w:line="360" w:lineRule="auto"/>
              <w:ind w:firstLine="709"/>
            </w:pPr>
            <w:r w:rsidRPr="0082500B">
              <w:t>.</w:t>
            </w:r>
          </w:p>
        </w:tc>
      </w:tr>
    </w:tbl>
    <w:p w:rsidR="00CB0EC2" w:rsidRPr="0082500B" w:rsidRDefault="00CB0EC2" w:rsidP="0082500B">
      <w:pPr>
        <w:spacing w:line="360" w:lineRule="auto"/>
        <w:ind w:firstLine="709"/>
        <w:rPr>
          <w:lang w:val="en-US"/>
        </w:rPr>
      </w:pPr>
    </w:p>
    <w:p w:rsidR="00CB0EC2" w:rsidRPr="0082500B" w:rsidRDefault="00CB0EC2" w:rsidP="0082500B">
      <w:pPr>
        <w:spacing w:line="360" w:lineRule="auto"/>
        <w:ind w:firstLine="709"/>
        <w:rPr>
          <w:lang w:val="en-US"/>
        </w:rPr>
      </w:pPr>
    </w:p>
    <w:p w:rsidR="00CB0EC2" w:rsidRPr="0082500B" w:rsidRDefault="00CB0EC2" w:rsidP="0082500B">
      <w:pPr>
        <w:spacing w:line="360" w:lineRule="auto"/>
        <w:ind w:firstLine="709"/>
      </w:pPr>
    </w:p>
    <w:p w:rsidR="00CB0EC2" w:rsidRPr="0082500B" w:rsidRDefault="00CB0EC2" w:rsidP="0082500B">
      <w:pPr>
        <w:spacing w:line="360" w:lineRule="auto"/>
        <w:ind w:firstLine="709"/>
        <w:rPr>
          <w:lang w:val="en-US"/>
        </w:rPr>
      </w:pPr>
    </w:p>
    <w:tbl>
      <w:tblPr>
        <w:tblW w:w="0" w:type="auto"/>
        <w:tblLook w:val="0000"/>
      </w:tblPr>
      <w:tblGrid>
        <w:gridCol w:w="1045"/>
        <w:gridCol w:w="2679"/>
        <w:gridCol w:w="5847"/>
      </w:tblGrid>
      <w:tr w:rsidR="00CB0EC2" w:rsidRPr="0082500B" w:rsidTr="003406E3">
        <w:trPr>
          <w:cantSplit/>
        </w:trPr>
        <w:tc>
          <w:tcPr>
            <w:tcW w:w="9571" w:type="dxa"/>
            <w:gridSpan w:val="3"/>
            <w:vAlign w:val="center"/>
          </w:tcPr>
          <w:p w:rsidR="00CB0EC2" w:rsidRPr="0082500B" w:rsidRDefault="00CB0EC2" w:rsidP="0082500B">
            <w:pPr>
              <w:pStyle w:val="Heading1"/>
              <w:spacing w:line="360" w:lineRule="auto"/>
              <w:ind w:firstLine="709"/>
              <w:rPr>
                <w:sz w:val="24"/>
              </w:rPr>
            </w:pPr>
            <w:r w:rsidRPr="0082500B">
              <w:rPr>
                <w:sz w:val="24"/>
              </w:rPr>
              <w:t>Вариант №2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jc w:val="center"/>
            </w:pPr>
          </w:p>
        </w:tc>
      </w:tr>
      <w:tr w:rsidR="00CB0EC2" w:rsidRPr="0082500B" w:rsidTr="003406E3">
        <w:tc>
          <w:tcPr>
            <w:tcW w:w="534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jc w:val="center"/>
              <w:rPr>
                <w:b/>
                <w:bCs/>
                <w:noProof/>
              </w:rPr>
            </w:pPr>
            <w:r w:rsidRPr="0082500B">
              <w:rPr>
                <w:b/>
                <w:bCs/>
                <w:noProof/>
              </w:rPr>
              <w:t>1</w:t>
            </w:r>
          </w:p>
        </w:tc>
        <w:tc>
          <w:tcPr>
            <w:tcW w:w="2835" w:type="dxa"/>
          </w:tcPr>
          <w:p w:rsidR="00CB0EC2" w:rsidRPr="0082500B" w:rsidRDefault="00CB0EC2" w:rsidP="0082500B">
            <w:pPr>
              <w:spacing w:line="360" w:lineRule="auto"/>
              <w:ind w:firstLine="709"/>
            </w:pPr>
            <w:r>
              <w:rPr>
                <w:noProof/>
              </w:rPr>
              <w:pict>
                <v:group id="_x0000_s1038" style="position:absolute;left:0;text-align:left;margin-left:-3.15pt;margin-top:2.9pt;width:135.85pt;height:638.7pt;z-index:251662336;mso-position-horizontal-relative:text;mso-position-vertical-relative:text" coordorigin="2172,1810" coordsize="2717,12774">
                  <v:shape id="_x0000_s1039" type="#_x0000_t75" style="position:absolute;left:2176;top:1810;width:2713;height:2283">
                    <v:imagedata r:id="rId17" o:title="" croptop="6323f" cropbottom="5939f" cropleft="6447f" cropright="6335f"/>
                  </v:shape>
                  <v:shape id="_x0000_s1040" type="#_x0000_t75" style="position:absolute;left:2172;top:4306;width:2689;height:2301">
                    <v:imagedata r:id="rId18" o:title="" croptop="6680f" cropbottom="6782f" cropleft="6354f" cropright="6160f"/>
                  </v:shape>
                  <v:shape id="_x0000_s1041" type="#_x0000_t75" style="position:absolute;left:2224;top:6914;width:2647;height:2244">
                    <v:imagedata r:id="rId19" o:title="" croptop="36244f" cropbottom="11858f" cropleft="35443f" cropright="14945f"/>
                  </v:shape>
                  <v:shape id="_x0000_s1042" type="#_x0000_t75" style="position:absolute;left:2436;top:9456;width:2438;height:2438">
                    <v:imagedata r:id="rId15" o:title="" croptop="35418f" cropbottom="11543f" cropleft="35413f" cropright="16227f"/>
                  </v:shape>
                  <v:shape id="_x0000_s1043" type="#_x0000_t75" style="position:absolute;left:2445;top:12109;width:2138;height:2475">
                    <v:imagedata r:id="rId11" o:title="" croptop="14118f" cropbottom="33913f" cropleft="15190f" cropright="38952f"/>
                  </v:shape>
                </v:group>
              </w:pict>
            </w: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rPr>
                <w:rFonts w:eastAsia="Arial Unicode MS"/>
                <w:color w:val="000000"/>
              </w:rPr>
            </w:pPr>
            <w:r w:rsidRPr="0082500B">
              <w:rPr>
                <w:color w:val="000000"/>
              </w:rPr>
              <w:t xml:space="preserve">Можно ли переходить дорогу? 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rFonts w:eastAsia="Arial Unicode MS"/>
                <w:color w:val="000000"/>
              </w:rPr>
            </w:pPr>
            <w:r w:rsidRPr="0082500B">
              <w:rPr>
                <w:color w:val="000000"/>
              </w:rPr>
              <w:t>1. Можно перейти дорогу.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Можно, убедившись, что транспорт остановился.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3. Нельзя, нужно пропустить транспортное средство.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  <w:jc w:val="center"/>
              <w:rPr>
                <w:vanish/>
                <w:color w:val="000000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  <w:jc w:val="center"/>
            </w:pPr>
          </w:p>
        </w:tc>
      </w:tr>
      <w:tr w:rsidR="00CB0EC2" w:rsidRPr="0082500B" w:rsidTr="003406E3">
        <w:tc>
          <w:tcPr>
            <w:tcW w:w="534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jc w:val="center"/>
              <w:rPr>
                <w:b/>
                <w:bCs/>
                <w:noProof/>
              </w:rPr>
            </w:pPr>
            <w:r w:rsidRPr="0082500B">
              <w:rPr>
                <w:b/>
                <w:bCs/>
                <w:noProof/>
              </w:rPr>
              <w:t>2</w:t>
            </w:r>
          </w:p>
        </w:tc>
        <w:tc>
          <w:tcPr>
            <w:tcW w:w="2835" w:type="dxa"/>
          </w:tcPr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rPr>
                <w:rFonts w:eastAsia="Arial Unicode MS"/>
                <w:color w:val="000000"/>
              </w:rPr>
            </w:pPr>
            <w:r w:rsidRPr="0082500B">
              <w:rPr>
                <w:color w:val="000000"/>
              </w:rPr>
              <w:t>В каких случаях можно  переходить проезжую часть</w:t>
            </w:r>
            <w:r>
              <w:rPr>
                <w:color w:val="000000"/>
              </w:rPr>
              <w:t>,</w:t>
            </w:r>
            <w:r w:rsidRPr="0082500B">
              <w:rPr>
                <w:color w:val="000000"/>
              </w:rPr>
              <w:t xml:space="preserve"> не  спускаясь в подземный переход?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При  отсутствии транспорта.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 xml:space="preserve">2. Если есть подземный переход, переходить  нужно только по нему. 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3. Если опаздываешь в школу.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</w:tr>
      <w:tr w:rsidR="00CB0EC2" w:rsidRPr="0082500B" w:rsidTr="003406E3">
        <w:tc>
          <w:tcPr>
            <w:tcW w:w="534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82500B">
              <w:rPr>
                <w:b/>
                <w:bCs/>
              </w:rPr>
              <w:t>3</w:t>
            </w:r>
          </w:p>
        </w:tc>
        <w:tc>
          <w:tcPr>
            <w:tcW w:w="2835" w:type="dxa"/>
          </w:tcPr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rPr>
                <w:rFonts w:eastAsia="Arial Unicode MS"/>
                <w:color w:val="000000"/>
              </w:rPr>
            </w:pPr>
            <w:r w:rsidRPr="0082500B">
              <w:rPr>
                <w:color w:val="000000"/>
              </w:rPr>
              <w:t>Что обозначает данный знак?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Пешеходный переход;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Осторожно дети.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3. Беговая дорожка.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</w:tr>
      <w:tr w:rsidR="00CB0EC2" w:rsidRPr="0082500B" w:rsidTr="003406E3">
        <w:tc>
          <w:tcPr>
            <w:tcW w:w="534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82500B">
              <w:rPr>
                <w:b/>
                <w:bCs/>
              </w:rPr>
              <w:t>4</w:t>
            </w:r>
          </w:p>
        </w:tc>
        <w:tc>
          <w:tcPr>
            <w:tcW w:w="2835" w:type="dxa"/>
          </w:tcPr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Что обозначает данный знак?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Движение пешеходов запрещено;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Движение только для пешеходов;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3. Пешеходная дорожка.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</w:tr>
      <w:tr w:rsidR="00CB0EC2" w:rsidRPr="0082500B" w:rsidTr="003406E3">
        <w:tc>
          <w:tcPr>
            <w:tcW w:w="534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82500B">
              <w:rPr>
                <w:b/>
                <w:bCs/>
              </w:rPr>
              <w:t>5</w:t>
            </w:r>
          </w:p>
        </w:tc>
        <w:tc>
          <w:tcPr>
            <w:tcW w:w="2835" w:type="dxa"/>
          </w:tcPr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Что обозначает данный знак?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Стоянка автотранспорта;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Место стоянки легковых такси;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3. Место остановки трамвая;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4. Место остановки автобуса и (или) троллейбуса.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</w:tr>
    </w:tbl>
    <w:p w:rsidR="00CB0EC2" w:rsidRPr="0082500B" w:rsidRDefault="00CB0EC2" w:rsidP="0082500B">
      <w:pPr>
        <w:spacing w:line="360" w:lineRule="auto"/>
        <w:ind w:firstLine="709"/>
      </w:pPr>
    </w:p>
    <w:p w:rsidR="00CB0EC2" w:rsidRPr="0082500B" w:rsidRDefault="00CB0EC2" w:rsidP="0082500B">
      <w:pPr>
        <w:spacing w:line="360" w:lineRule="auto"/>
        <w:ind w:firstLine="709"/>
      </w:pPr>
    </w:p>
    <w:p w:rsidR="00CB0EC2" w:rsidRPr="0082500B" w:rsidRDefault="00CB0EC2" w:rsidP="0082500B">
      <w:pPr>
        <w:spacing w:line="360" w:lineRule="auto"/>
        <w:ind w:firstLine="709"/>
      </w:pPr>
    </w:p>
    <w:tbl>
      <w:tblPr>
        <w:tblW w:w="0" w:type="auto"/>
        <w:tblLook w:val="0000"/>
      </w:tblPr>
      <w:tblGrid>
        <w:gridCol w:w="1045"/>
        <w:gridCol w:w="2681"/>
        <w:gridCol w:w="5845"/>
      </w:tblGrid>
      <w:tr w:rsidR="00CB0EC2" w:rsidRPr="0082500B" w:rsidTr="003406E3">
        <w:tc>
          <w:tcPr>
            <w:tcW w:w="534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jc w:val="center"/>
              <w:rPr>
                <w:b/>
                <w:bCs/>
                <w:noProof/>
              </w:rPr>
            </w:pPr>
            <w:r w:rsidRPr="0082500B">
              <w:rPr>
                <w:b/>
                <w:bCs/>
                <w:noProof/>
                <w:lang w:val="en-US"/>
              </w:rPr>
              <w:t>6</w:t>
            </w:r>
          </w:p>
        </w:tc>
        <w:tc>
          <w:tcPr>
            <w:tcW w:w="2835" w:type="dxa"/>
          </w:tcPr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rPr>
                <w:rFonts w:eastAsia="Arial Unicode MS"/>
                <w:color w:val="000000"/>
              </w:rPr>
            </w:pPr>
            <w:r w:rsidRPr="0082500B">
              <w:rPr>
                <w:color w:val="000000"/>
              </w:rPr>
              <w:t>Где нужно ожидать общественный  транспорт?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 xml:space="preserve">1. Транспорт нужно ждать на остановке, при этом ни в коем случае нельзя выходить на проезжую часть! 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В любом месте;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3. На проезжей части.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  <w:jc w:val="center"/>
              <w:rPr>
                <w:vanish/>
                <w:color w:val="000000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  <w:jc w:val="center"/>
            </w:pPr>
          </w:p>
        </w:tc>
      </w:tr>
      <w:tr w:rsidR="00CB0EC2" w:rsidRPr="0082500B" w:rsidTr="003406E3">
        <w:tc>
          <w:tcPr>
            <w:tcW w:w="534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jc w:val="center"/>
              <w:rPr>
                <w:b/>
                <w:bCs/>
                <w:noProof/>
              </w:rPr>
            </w:pPr>
            <w:r w:rsidRPr="0082500B">
              <w:rPr>
                <w:b/>
                <w:bCs/>
                <w:noProof/>
                <w:lang w:val="en-US"/>
              </w:rPr>
              <w:t>7</w:t>
            </w:r>
          </w:p>
        </w:tc>
        <w:tc>
          <w:tcPr>
            <w:tcW w:w="2835" w:type="dxa"/>
          </w:tcPr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  <w:r>
              <w:rPr>
                <w:noProof/>
              </w:rPr>
              <w:pict>
                <v:group id="_x0000_s1044" style="position:absolute;left:0;text-align:left;margin-left:-8.65pt;margin-top:16.7pt;width:136.45pt;height:641.45pt;z-index:251663360" coordorigin="2157,1825" coordsize="2729,12829">
                  <v:shape id="_x0000_s1045" type="#_x0000_t75" style="position:absolute;left:2157;top:1825;width:2646;height:2217">
                    <v:imagedata r:id="rId20" o:title="" croptop="6680f" cropbottom="6782f" cropleft="6354f" cropright="6160f"/>
                  </v:shape>
                  <v:shape id="_x0000_s1046" type="#_x0000_t75" style="position:absolute;left:2187;top:4285;width:2625;height:2393">
                    <v:imagedata r:id="rId21" o:title="" croptop="4940f" cropbottom="6658f" cropleft="6354f" cropright="6160f"/>
                  </v:shape>
                  <v:shape id="_x0000_s1047" type="#_x0000_t75" style="position:absolute;left:2298;top:6853;width:2588;height:2192">
                    <v:imagedata r:id="rId19" o:title="" croptop="37523f" cropbottom="10896f" cropleft="15190f" cropright="35169f"/>
                  </v:shape>
                  <v:shape id="_x0000_s1048" type="#_x0000_t75" style="position:absolute;left:2350;top:9336;width:2449;height:2613">
                    <v:imagedata r:id="rId22" o:title=""/>
                  </v:shape>
                  <v:shape id="_x0000_s1049" type="#_x0000_t75" style="position:absolute;left:2710;top:12089;width:1950;height:2565">
                    <v:imagedata r:id="rId23" o:title="" croptop="14454f" cropbottom="13051f" cropleft="22301f" cropright="21565f"/>
                  </v:shape>
                </v:group>
              </w:pict>
            </w: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rPr>
                <w:rFonts w:eastAsia="Arial Unicode MS"/>
                <w:color w:val="000000"/>
              </w:rPr>
            </w:pPr>
            <w:r w:rsidRPr="0082500B">
              <w:rPr>
                <w:color w:val="000000"/>
              </w:rPr>
              <w:t>Как вести себя на дороге в ненастную погоду?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Воздержаться от перехода до окончания дождя или снегопада;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Дождаться зеленого сигнала светофора и, не обращая внимание на погоду, перейти проезжую часть;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 xml:space="preserve">3. Быть особенно внимательным, при переходе на зеленый сигнал светофора, если на улице сыро или скользко, машина не может резко остановиться, даже если водитель сразу нажмет на тормоз. 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</w:tr>
      <w:tr w:rsidR="00CB0EC2" w:rsidRPr="0082500B" w:rsidTr="003406E3">
        <w:tc>
          <w:tcPr>
            <w:tcW w:w="534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82500B">
              <w:rPr>
                <w:b/>
                <w:bCs/>
              </w:rPr>
              <w:t>8</w:t>
            </w:r>
          </w:p>
        </w:tc>
        <w:tc>
          <w:tcPr>
            <w:tcW w:w="2835" w:type="dxa"/>
          </w:tcPr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Что обозначает этот знак?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Осторожно пешеходный переход.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Осторожно дети.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3. Переход дороги запрещен.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</w:tr>
      <w:tr w:rsidR="00CB0EC2" w:rsidRPr="0082500B" w:rsidTr="003406E3">
        <w:tc>
          <w:tcPr>
            <w:tcW w:w="534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jc w:val="center"/>
              <w:rPr>
                <w:b/>
                <w:bCs/>
                <w:lang w:val="en-US"/>
              </w:rPr>
            </w:pPr>
            <w:r w:rsidRPr="0082500B">
              <w:rPr>
                <w:b/>
                <w:bCs/>
                <w:lang w:val="en-US"/>
              </w:rPr>
              <w:t>9</w:t>
            </w:r>
          </w:p>
        </w:tc>
        <w:tc>
          <w:tcPr>
            <w:tcW w:w="2835" w:type="dxa"/>
          </w:tcPr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Что обозначает данный знак?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Движение запрещено;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Въезд запрещён, движение только для пешеходов;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4. Велосипедная дорожка.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</w:tr>
      <w:tr w:rsidR="00CB0EC2" w:rsidRPr="0082500B" w:rsidTr="003406E3">
        <w:tc>
          <w:tcPr>
            <w:tcW w:w="534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835" w:type="dxa"/>
          </w:tcPr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  <w:tc>
          <w:tcPr>
            <w:tcW w:w="6202" w:type="dxa"/>
            <w:vAlign w:val="center"/>
          </w:tcPr>
          <w:p w:rsidR="00CB0EC2" w:rsidRPr="0082500B" w:rsidRDefault="00CB0EC2" w:rsidP="0082500B">
            <w:pPr>
              <w:spacing w:line="360" w:lineRule="auto"/>
              <w:ind w:firstLine="709"/>
              <w:rPr>
                <w:rFonts w:eastAsia="Arial Unicode MS"/>
                <w:vanish/>
                <w:color w:val="000000"/>
              </w:rPr>
            </w:pPr>
            <w:r w:rsidRPr="0082500B">
              <w:rPr>
                <w:color w:val="000000"/>
              </w:rPr>
              <w:t>Что обозначает этот знак?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1. Обозначает место для детских игр;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>2. Разрешает пешеходам ходить по проезжей части, жилая зона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color w:val="000000"/>
              </w:rPr>
            </w:pPr>
            <w:r w:rsidRPr="0082500B">
              <w:rPr>
                <w:color w:val="000000"/>
              </w:rPr>
              <w:t xml:space="preserve">3. Указывает место для стоянки машин </w:t>
            </w:r>
          </w:p>
          <w:p w:rsidR="00CB0EC2" w:rsidRPr="0082500B" w:rsidRDefault="00CB0EC2" w:rsidP="0082500B">
            <w:pPr>
              <w:spacing w:line="360" w:lineRule="auto"/>
              <w:ind w:firstLine="709"/>
              <w:rPr>
                <w:vanish/>
                <w:color w:val="000000"/>
              </w:rPr>
            </w:pPr>
          </w:p>
          <w:p w:rsidR="00CB0EC2" w:rsidRPr="0082500B" w:rsidRDefault="00CB0EC2" w:rsidP="0082500B">
            <w:pPr>
              <w:spacing w:line="360" w:lineRule="auto"/>
              <w:ind w:firstLine="709"/>
            </w:pPr>
          </w:p>
        </w:tc>
      </w:tr>
    </w:tbl>
    <w:p w:rsidR="00CB0EC2" w:rsidRDefault="00CB0EC2" w:rsidP="0082500B">
      <w:pPr>
        <w:pStyle w:val="NormalWeb"/>
        <w:spacing w:before="0" w:beforeAutospacing="0" w:after="0" w:afterAutospacing="0" w:line="360" w:lineRule="auto"/>
        <w:ind w:firstLine="709"/>
        <w:jc w:val="center"/>
        <w:rPr>
          <w:rStyle w:val="Strong"/>
          <w:bCs/>
        </w:rPr>
      </w:pPr>
      <w:r>
        <w:rPr>
          <w:rStyle w:val="Strong"/>
          <w:bCs/>
        </w:rPr>
        <w:t>ТЕСТЫ ДЛЯ ПЕШЕХОДОВ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  <w:jc w:val="center"/>
        <w:rPr>
          <w:rStyle w:val="Strong"/>
          <w:bCs/>
        </w:rPr>
      </w:pP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rPr>
          <w:rStyle w:val="Strong"/>
          <w:bCs/>
        </w:rPr>
        <w:t xml:space="preserve">1. </w:t>
      </w:r>
      <w:r w:rsidRPr="0082500B">
        <w:t xml:space="preserve">Как называется, с точки зрения ПДД, лицо, ведущее по дороге санки?     </w:t>
      </w:r>
      <w:r w:rsidRPr="0082500B">
        <w:softHyphen/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 xml:space="preserve">           А - </w:t>
      </w:r>
      <w:r w:rsidRPr="0082500B">
        <w:rPr>
          <w:rStyle w:val="Emphasis"/>
          <w:iCs/>
        </w:rPr>
        <w:t xml:space="preserve">пешеход; </w:t>
      </w:r>
      <w:r w:rsidRPr="0082500B">
        <w:t xml:space="preserve">В - </w:t>
      </w:r>
      <w:r w:rsidRPr="0082500B">
        <w:rPr>
          <w:rStyle w:val="Emphasis"/>
          <w:iCs/>
        </w:rPr>
        <w:t xml:space="preserve">водитель; </w:t>
      </w:r>
      <w:r w:rsidRPr="0082500B">
        <w:t xml:space="preserve">С - </w:t>
      </w:r>
      <w:r w:rsidRPr="0082500B">
        <w:rPr>
          <w:rStyle w:val="Emphasis"/>
          <w:iCs/>
        </w:rPr>
        <w:t>дорожный рабочий.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rPr>
          <w:rStyle w:val="Strong"/>
          <w:bCs/>
        </w:rPr>
        <w:t xml:space="preserve">2. </w:t>
      </w:r>
      <w:r w:rsidRPr="0082500B">
        <w:t>Можно ли переходить дорогу, если на транспорт</w:t>
      </w:r>
      <w:r w:rsidRPr="0082500B">
        <w:softHyphen/>
        <w:t>ном светофоре постоянно горит мигающий желтый сигнал?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           А - н</w:t>
      </w:r>
      <w:r w:rsidRPr="0082500B">
        <w:rPr>
          <w:rStyle w:val="Emphasis"/>
          <w:iCs/>
        </w:rPr>
        <w:t xml:space="preserve">ет; </w:t>
      </w:r>
      <w:r w:rsidRPr="0082500B">
        <w:t xml:space="preserve">В - </w:t>
      </w:r>
      <w:r w:rsidRPr="0082500B">
        <w:rPr>
          <w:rStyle w:val="Emphasis"/>
          <w:iCs/>
        </w:rPr>
        <w:t xml:space="preserve">да; </w:t>
      </w:r>
      <w:r w:rsidRPr="0082500B">
        <w:t xml:space="preserve">С - </w:t>
      </w:r>
      <w:r w:rsidRPr="0082500B">
        <w:rPr>
          <w:rStyle w:val="Emphasis"/>
          <w:iCs/>
        </w:rPr>
        <w:t xml:space="preserve">да, если </w:t>
      </w:r>
      <w:r w:rsidRPr="0082500B">
        <w:t xml:space="preserve">с </w:t>
      </w:r>
      <w:r w:rsidRPr="0082500B">
        <w:rPr>
          <w:rStyle w:val="Emphasis"/>
          <w:iCs/>
        </w:rPr>
        <w:t>вами идут взрослые.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rPr>
          <w:rStyle w:val="Strong"/>
          <w:bCs/>
        </w:rPr>
        <w:t xml:space="preserve">3. </w:t>
      </w:r>
      <w:r w:rsidRPr="0082500B">
        <w:t>Можете ли вы перейти дорогу, если одновременно горит желтый и красный сигнал светофора?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 xml:space="preserve">           А - </w:t>
      </w:r>
      <w:r w:rsidRPr="0082500B">
        <w:rPr>
          <w:rStyle w:val="Emphasis"/>
          <w:iCs/>
        </w:rPr>
        <w:t xml:space="preserve">да; </w:t>
      </w:r>
      <w:r w:rsidRPr="0082500B">
        <w:t xml:space="preserve">В - </w:t>
      </w:r>
      <w:r w:rsidRPr="0082500B">
        <w:rPr>
          <w:rStyle w:val="Emphasis"/>
          <w:iCs/>
        </w:rPr>
        <w:t xml:space="preserve">да, </w:t>
      </w:r>
      <w:r w:rsidRPr="0082500B">
        <w:t xml:space="preserve">т. </w:t>
      </w:r>
      <w:r w:rsidRPr="0082500B">
        <w:rPr>
          <w:rStyle w:val="Emphasis"/>
          <w:iCs/>
        </w:rPr>
        <w:t xml:space="preserve">к. будет включен зеленый сигнал; </w:t>
      </w:r>
      <w:r w:rsidRPr="0082500B">
        <w:t xml:space="preserve">С - </w:t>
      </w:r>
      <w:r w:rsidRPr="0082500B">
        <w:rPr>
          <w:rStyle w:val="Emphasis"/>
          <w:iCs/>
        </w:rPr>
        <w:t>нет.</w:t>
      </w:r>
      <w:r w:rsidRPr="0082500B">
        <w:t>  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4. Сколько всего цветов и какие используются в светофорах?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 xml:space="preserve">           А - </w:t>
      </w:r>
      <w:r w:rsidRPr="0082500B">
        <w:rPr>
          <w:rStyle w:val="Emphasis"/>
          <w:iCs/>
        </w:rPr>
        <w:t xml:space="preserve">четыре (красный, желтый, зеленый, белый); </w:t>
      </w:r>
      <w:r w:rsidRPr="0082500B">
        <w:t xml:space="preserve">В - </w:t>
      </w:r>
      <w:r w:rsidRPr="0082500B">
        <w:rPr>
          <w:rStyle w:val="Emphasis"/>
          <w:iCs/>
        </w:rPr>
        <w:t xml:space="preserve">три (красный, желтый, зеленый); </w:t>
      </w:r>
      <w:r w:rsidRPr="0082500B">
        <w:t xml:space="preserve">С - </w:t>
      </w:r>
      <w:r w:rsidRPr="0082500B">
        <w:rPr>
          <w:rStyle w:val="Emphasis"/>
          <w:iCs/>
        </w:rPr>
        <w:t>два (красный, зеленый).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5. Являются ли «дорожные рабочие», работающие на дороге, участниками дорожного движения?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            А - н</w:t>
      </w:r>
      <w:r w:rsidRPr="0082500B">
        <w:rPr>
          <w:rStyle w:val="Emphasis"/>
          <w:iCs/>
        </w:rPr>
        <w:t xml:space="preserve">ет; </w:t>
      </w:r>
      <w:r w:rsidRPr="0082500B">
        <w:t xml:space="preserve">В - </w:t>
      </w:r>
      <w:r w:rsidRPr="0082500B">
        <w:rPr>
          <w:rStyle w:val="Emphasis"/>
          <w:iCs/>
        </w:rPr>
        <w:t xml:space="preserve">да; </w:t>
      </w:r>
      <w:r w:rsidRPr="0082500B">
        <w:t xml:space="preserve">С - </w:t>
      </w:r>
      <w:r w:rsidRPr="0082500B">
        <w:rPr>
          <w:rStyle w:val="Emphasis"/>
          <w:iCs/>
        </w:rPr>
        <w:t>да, т.к. работают на дорогах.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6. Как должны двигаться пешеходы, ведущие велосипед за городом?          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rPr>
          <w:rStyle w:val="Emphasis"/>
          <w:iCs/>
        </w:rPr>
        <w:t xml:space="preserve">           </w:t>
      </w:r>
      <w:r w:rsidRPr="0082500B">
        <w:t xml:space="preserve">А- </w:t>
      </w:r>
      <w:r w:rsidRPr="0082500B">
        <w:rPr>
          <w:rStyle w:val="Emphasis"/>
          <w:iCs/>
        </w:rPr>
        <w:t xml:space="preserve">по правой стороне дороги; </w:t>
      </w:r>
      <w:r w:rsidRPr="0082500B">
        <w:t xml:space="preserve">В- </w:t>
      </w:r>
      <w:r w:rsidRPr="0082500B">
        <w:rPr>
          <w:rStyle w:val="Emphasis"/>
          <w:iCs/>
        </w:rPr>
        <w:t xml:space="preserve">навстречу движению транспорта; </w:t>
      </w:r>
      <w:r w:rsidRPr="0082500B">
        <w:t xml:space="preserve">С - </w:t>
      </w:r>
      <w:r w:rsidRPr="0082500B">
        <w:rPr>
          <w:rStyle w:val="Emphasis"/>
          <w:iCs/>
        </w:rPr>
        <w:t>в попутном направлении.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7. Когда разрешено выходить на проезжую часть для посадки в трамвай?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rPr>
          <w:rStyle w:val="Emphasis"/>
          <w:iCs/>
        </w:rPr>
        <w:t xml:space="preserve">           </w:t>
      </w:r>
      <w:r w:rsidRPr="0082500B">
        <w:t xml:space="preserve">А - </w:t>
      </w:r>
      <w:r w:rsidRPr="0082500B">
        <w:rPr>
          <w:rStyle w:val="Emphasis"/>
          <w:iCs/>
        </w:rPr>
        <w:t xml:space="preserve">после открытия дверей; </w:t>
      </w:r>
      <w:r w:rsidRPr="0082500B">
        <w:t xml:space="preserve">В- </w:t>
      </w:r>
      <w:r w:rsidRPr="0082500B">
        <w:rPr>
          <w:rStyle w:val="Emphasis"/>
          <w:iCs/>
        </w:rPr>
        <w:t>после остановки трамвая;</w:t>
      </w:r>
      <w:r w:rsidRPr="0082500B">
        <w:t xml:space="preserve"> С - </w:t>
      </w:r>
      <w:r w:rsidRPr="0082500B">
        <w:rPr>
          <w:rStyle w:val="Emphasis"/>
          <w:iCs/>
        </w:rPr>
        <w:t>после открытия дверей и остановки трамвая.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8. Является ли погонщик животных и дорожные рабочие участниками движения?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rPr>
          <w:rStyle w:val="Emphasis"/>
          <w:iCs/>
        </w:rPr>
        <w:t xml:space="preserve">           </w:t>
      </w:r>
      <w:r w:rsidRPr="0082500B">
        <w:t xml:space="preserve">А </w:t>
      </w:r>
      <w:r w:rsidRPr="0082500B">
        <w:rPr>
          <w:rStyle w:val="Emphasis"/>
          <w:iCs/>
        </w:rPr>
        <w:t xml:space="preserve">- да; </w:t>
      </w:r>
      <w:r w:rsidRPr="0082500B">
        <w:t xml:space="preserve">В- </w:t>
      </w:r>
      <w:r w:rsidRPr="0082500B">
        <w:rPr>
          <w:rStyle w:val="Emphasis"/>
          <w:iCs/>
        </w:rPr>
        <w:t xml:space="preserve">нет; </w:t>
      </w:r>
      <w:r w:rsidRPr="0082500B">
        <w:t xml:space="preserve">С- </w:t>
      </w:r>
      <w:r w:rsidRPr="0082500B">
        <w:rPr>
          <w:rStyle w:val="Emphasis"/>
          <w:iCs/>
        </w:rPr>
        <w:t>погонщик является, дорожные рабочие нет.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9. Можно ли вам переходить дорогу, если регулиров</w:t>
      </w:r>
      <w:r w:rsidRPr="0082500B">
        <w:softHyphen/>
        <w:t xml:space="preserve">щик стоит к вам боком, но руки у него опущены вниз? А- </w:t>
      </w:r>
      <w:r w:rsidRPr="0082500B">
        <w:rPr>
          <w:rStyle w:val="Emphasis"/>
          <w:iCs/>
        </w:rPr>
        <w:t xml:space="preserve">не можете, т. к. руки опущены; </w:t>
      </w:r>
      <w:r w:rsidRPr="0082500B">
        <w:t xml:space="preserve">В- </w:t>
      </w:r>
      <w:r w:rsidRPr="0082500B">
        <w:rPr>
          <w:rStyle w:val="Emphasis"/>
          <w:iCs/>
        </w:rPr>
        <w:t xml:space="preserve">можете; </w:t>
      </w:r>
      <w:r w:rsidRPr="0082500B">
        <w:t xml:space="preserve">С - </w:t>
      </w:r>
      <w:r w:rsidRPr="0082500B">
        <w:rPr>
          <w:rStyle w:val="Emphasis"/>
          <w:iCs/>
        </w:rPr>
        <w:t>нет, не можете.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10. Какой стороны движения на тротуаре должны придерживаться пешеходы?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rPr>
          <w:rStyle w:val="Emphasis"/>
          <w:iCs/>
        </w:rPr>
        <w:t xml:space="preserve">            </w:t>
      </w:r>
      <w:r w:rsidRPr="0082500B">
        <w:t xml:space="preserve">А </w:t>
      </w:r>
      <w:r w:rsidRPr="0082500B">
        <w:rPr>
          <w:rStyle w:val="Emphasis"/>
          <w:iCs/>
        </w:rPr>
        <w:t xml:space="preserve">- левой; </w:t>
      </w:r>
      <w:r w:rsidRPr="0082500B">
        <w:t xml:space="preserve">В - </w:t>
      </w:r>
      <w:r w:rsidRPr="0082500B">
        <w:rPr>
          <w:rStyle w:val="Emphasis"/>
          <w:iCs/>
        </w:rPr>
        <w:t xml:space="preserve">правой; </w:t>
      </w:r>
      <w:r w:rsidRPr="0082500B">
        <w:t xml:space="preserve">С - </w:t>
      </w:r>
      <w:r w:rsidRPr="0082500B">
        <w:rPr>
          <w:rStyle w:val="Emphasis"/>
          <w:iCs/>
        </w:rPr>
        <w:t>любой.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11. Где разрешается ожидать трамвай?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rPr>
          <w:rStyle w:val="Emphasis"/>
          <w:iCs/>
        </w:rPr>
        <w:t xml:space="preserve">           </w:t>
      </w:r>
      <w:r w:rsidRPr="0082500B">
        <w:t xml:space="preserve">А - </w:t>
      </w:r>
      <w:r w:rsidRPr="0082500B">
        <w:rPr>
          <w:rStyle w:val="Emphasis"/>
          <w:iCs/>
        </w:rPr>
        <w:t xml:space="preserve">на трамвайных путях; </w:t>
      </w:r>
      <w:r w:rsidRPr="0082500B">
        <w:t xml:space="preserve">В - </w:t>
      </w:r>
      <w:r w:rsidRPr="0082500B">
        <w:rPr>
          <w:rStyle w:val="Emphasis"/>
          <w:iCs/>
        </w:rPr>
        <w:t xml:space="preserve">на проезжей части; </w:t>
      </w:r>
      <w:r w:rsidRPr="0082500B">
        <w:t xml:space="preserve">С - </w:t>
      </w:r>
      <w:r w:rsidRPr="0082500B">
        <w:rPr>
          <w:rStyle w:val="Emphasis"/>
          <w:iCs/>
        </w:rPr>
        <w:t>на обочине.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12. Может ли пассажир быть участником дорожного движения?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rPr>
          <w:rStyle w:val="Emphasis"/>
          <w:iCs/>
        </w:rPr>
        <w:t xml:space="preserve">           </w:t>
      </w:r>
      <w:r w:rsidRPr="0082500B">
        <w:t xml:space="preserve">А - </w:t>
      </w:r>
      <w:r w:rsidRPr="0082500B">
        <w:rPr>
          <w:rStyle w:val="Emphasis"/>
          <w:iCs/>
        </w:rPr>
        <w:t xml:space="preserve">да; </w:t>
      </w:r>
      <w:r w:rsidRPr="0082500B">
        <w:t xml:space="preserve">В- </w:t>
      </w:r>
      <w:r w:rsidRPr="0082500B">
        <w:rPr>
          <w:rStyle w:val="Emphasis"/>
          <w:iCs/>
        </w:rPr>
        <w:t xml:space="preserve">нет; </w:t>
      </w:r>
      <w:r w:rsidRPr="0082500B">
        <w:t xml:space="preserve">С- </w:t>
      </w:r>
      <w:r w:rsidRPr="0082500B">
        <w:rPr>
          <w:rStyle w:val="Emphasis"/>
          <w:iCs/>
        </w:rPr>
        <w:t>нет, т. к. находится в транспорте.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13. Можно ли водить группы детей по обочине дорог в темное время суток?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rPr>
          <w:rStyle w:val="Emphasis"/>
          <w:iCs/>
        </w:rPr>
        <w:t xml:space="preserve">           </w:t>
      </w:r>
      <w:r w:rsidRPr="0082500B">
        <w:t xml:space="preserve">А </w:t>
      </w:r>
      <w:r w:rsidRPr="0082500B">
        <w:rPr>
          <w:rStyle w:val="Emphasis"/>
          <w:iCs/>
        </w:rPr>
        <w:t xml:space="preserve">- да; </w:t>
      </w:r>
      <w:r w:rsidRPr="0082500B">
        <w:t xml:space="preserve">В- </w:t>
      </w:r>
      <w:r w:rsidRPr="0082500B">
        <w:rPr>
          <w:rStyle w:val="Emphasis"/>
          <w:iCs/>
        </w:rPr>
        <w:t xml:space="preserve">да, в сопровождении не менее 2- x взрослых; </w:t>
      </w:r>
      <w:r w:rsidRPr="0082500B">
        <w:t>          С - н</w:t>
      </w:r>
      <w:r w:rsidRPr="0082500B">
        <w:rPr>
          <w:rStyle w:val="Emphasis"/>
          <w:iCs/>
        </w:rPr>
        <w:t>ет.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14. Как называются, с точки зрения ПДД, лица, передвигающиеся в инвалидных колясках без двигателя?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rPr>
          <w:rStyle w:val="Emphasis"/>
          <w:iCs/>
        </w:rPr>
        <w:t xml:space="preserve">                </w:t>
      </w:r>
      <w:r w:rsidRPr="0082500B">
        <w:t xml:space="preserve">А – </w:t>
      </w:r>
      <w:r w:rsidRPr="0082500B">
        <w:rPr>
          <w:rStyle w:val="Emphasis"/>
          <w:iCs/>
        </w:rPr>
        <w:t xml:space="preserve">пассажирами; </w:t>
      </w:r>
      <w:r w:rsidRPr="0082500B">
        <w:t xml:space="preserve">В- </w:t>
      </w:r>
      <w:r w:rsidRPr="0082500B">
        <w:rPr>
          <w:rStyle w:val="Emphasis"/>
          <w:iCs/>
        </w:rPr>
        <w:t xml:space="preserve">водителями; </w:t>
      </w:r>
      <w:r w:rsidRPr="0082500B">
        <w:t xml:space="preserve">С - </w:t>
      </w:r>
      <w:r w:rsidRPr="0082500B">
        <w:rPr>
          <w:rStyle w:val="Emphasis"/>
          <w:iCs/>
        </w:rPr>
        <w:t>пешеходами.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15. Для каких пешеходов устанавливают светофоры, дополненные звуковыми сигналами?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rPr>
          <w:rStyle w:val="Emphasis"/>
          <w:iCs/>
        </w:rPr>
        <w:t xml:space="preserve">           </w:t>
      </w:r>
      <w:r w:rsidRPr="0082500B">
        <w:t xml:space="preserve">А– </w:t>
      </w:r>
      <w:r w:rsidRPr="0082500B">
        <w:rPr>
          <w:rStyle w:val="Emphasis"/>
          <w:iCs/>
        </w:rPr>
        <w:t xml:space="preserve">пешеходов-детей; </w:t>
      </w:r>
      <w:r w:rsidRPr="0082500B">
        <w:t>В</w:t>
      </w:r>
      <w:r w:rsidRPr="0082500B">
        <w:rPr>
          <w:rStyle w:val="Emphasis"/>
          <w:iCs/>
        </w:rPr>
        <w:t xml:space="preserve"> - пешеходов-инвалидов; </w:t>
      </w:r>
      <w:r w:rsidRPr="0082500B">
        <w:t xml:space="preserve">С - </w:t>
      </w:r>
      <w:r w:rsidRPr="0082500B">
        <w:rPr>
          <w:rStyle w:val="Emphasis"/>
          <w:iCs/>
        </w:rPr>
        <w:t>пешеходов-слепых.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16. Могут ли пешеходы двигаться на проезжей части?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 xml:space="preserve">             A – </w:t>
      </w:r>
      <w:r w:rsidRPr="0082500B">
        <w:rPr>
          <w:rStyle w:val="Emphasis"/>
          <w:iCs/>
        </w:rPr>
        <w:t xml:space="preserve">нет; </w:t>
      </w:r>
      <w:r w:rsidRPr="0082500B">
        <w:t xml:space="preserve">В- </w:t>
      </w:r>
      <w:r w:rsidRPr="0082500B">
        <w:rPr>
          <w:rStyle w:val="Emphasis"/>
          <w:iCs/>
        </w:rPr>
        <w:t xml:space="preserve">да; </w:t>
      </w:r>
      <w:r w:rsidRPr="0082500B">
        <w:t xml:space="preserve">С - </w:t>
      </w:r>
      <w:r w:rsidRPr="0082500B">
        <w:rPr>
          <w:rStyle w:val="Emphasis"/>
          <w:iCs/>
        </w:rPr>
        <w:t>да, жилой зоне.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17. Можно ли переходить улицу на дорогах с разделительной полосой?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 xml:space="preserve">             А- </w:t>
      </w:r>
      <w:r w:rsidRPr="0082500B">
        <w:rPr>
          <w:rStyle w:val="Emphasis"/>
          <w:iCs/>
        </w:rPr>
        <w:t xml:space="preserve">да; </w:t>
      </w:r>
      <w:r w:rsidRPr="0082500B">
        <w:t xml:space="preserve">В - </w:t>
      </w:r>
      <w:r w:rsidRPr="0082500B">
        <w:rPr>
          <w:rStyle w:val="Emphasis"/>
          <w:iCs/>
        </w:rPr>
        <w:t xml:space="preserve">да, если нет травы и деревьев; </w:t>
      </w:r>
      <w:r w:rsidRPr="0082500B">
        <w:t xml:space="preserve">С - </w:t>
      </w:r>
      <w:r w:rsidRPr="0082500B">
        <w:rPr>
          <w:rStyle w:val="Emphasis"/>
          <w:iCs/>
        </w:rPr>
        <w:t>нет.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18. К какой группе дорожных знаков относится знак «Дети» 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 xml:space="preserve">             А </w:t>
      </w:r>
      <w:r w:rsidRPr="0082500B">
        <w:rPr>
          <w:rStyle w:val="Emphasis"/>
          <w:iCs/>
        </w:rPr>
        <w:t>- 1-й;</w:t>
      </w:r>
      <w:r w:rsidRPr="0082500B">
        <w:rPr>
          <w:rStyle w:val="Emphasis"/>
          <w:iCs/>
        </w:rPr>
        <w:softHyphen/>
      </w:r>
      <w:r w:rsidRPr="0082500B">
        <w:t>В– 3-</w:t>
      </w:r>
      <w:r w:rsidRPr="0082500B">
        <w:rPr>
          <w:rStyle w:val="Emphasis"/>
          <w:iCs/>
        </w:rPr>
        <w:t xml:space="preserve">ой; </w:t>
      </w:r>
      <w:r w:rsidRPr="0082500B">
        <w:t xml:space="preserve">С - </w:t>
      </w:r>
      <w:r w:rsidRPr="0082500B">
        <w:rPr>
          <w:rStyle w:val="Emphasis"/>
          <w:iCs/>
        </w:rPr>
        <w:t>5-й.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19. Можете ли вы перейти улицу, когда регулировщик стоит к вам грудью, а жезлом указывает на вас?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rPr>
          <w:rStyle w:val="Emphasis"/>
          <w:iCs/>
        </w:rPr>
        <w:t xml:space="preserve">             </w:t>
      </w:r>
      <w:r w:rsidRPr="0082500B">
        <w:t xml:space="preserve">А- </w:t>
      </w:r>
      <w:r w:rsidRPr="0082500B">
        <w:rPr>
          <w:rStyle w:val="Emphasis"/>
          <w:iCs/>
        </w:rPr>
        <w:t xml:space="preserve">нет; </w:t>
      </w:r>
      <w:r w:rsidRPr="0082500B">
        <w:t xml:space="preserve">В- </w:t>
      </w:r>
      <w:r w:rsidRPr="0082500B">
        <w:rPr>
          <w:rStyle w:val="Emphasis"/>
          <w:iCs/>
        </w:rPr>
        <w:t xml:space="preserve">да; </w:t>
      </w:r>
      <w:r w:rsidRPr="0082500B">
        <w:t xml:space="preserve">С - </w:t>
      </w:r>
      <w:r w:rsidRPr="0082500B">
        <w:rPr>
          <w:rStyle w:val="Emphasis"/>
          <w:iCs/>
        </w:rPr>
        <w:t>да, за спиной регулировщика.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20. На каких участников дорожного движения распространяется действие транспортного светофора?</w:t>
      </w:r>
      <w:r w:rsidRPr="0082500B">
        <w:softHyphen/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 xml:space="preserve">             А– </w:t>
      </w:r>
      <w:r w:rsidRPr="0082500B">
        <w:rPr>
          <w:rStyle w:val="Emphasis"/>
          <w:iCs/>
        </w:rPr>
        <w:t xml:space="preserve">на водителей; </w:t>
      </w:r>
      <w:r w:rsidRPr="0082500B">
        <w:t>В</w:t>
      </w:r>
      <w:r w:rsidRPr="0082500B">
        <w:rPr>
          <w:rStyle w:val="Emphasis"/>
          <w:iCs/>
        </w:rPr>
        <w:t xml:space="preserve"> - на пешеходов; </w:t>
      </w:r>
      <w:r w:rsidRPr="0082500B">
        <w:t xml:space="preserve">С - </w:t>
      </w:r>
      <w:r w:rsidRPr="0082500B">
        <w:rPr>
          <w:rStyle w:val="Emphasis"/>
          <w:iCs/>
        </w:rPr>
        <w:t>на водителей и пешеходов.</w:t>
      </w:r>
    </w:p>
    <w:p w:rsidR="00CB0EC2" w:rsidRDefault="00CB0EC2" w:rsidP="0082500B">
      <w:pPr>
        <w:pStyle w:val="NormalWeb"/>
        <w:spacing w:before="0" w:beforeAutospacing="0" w:after="0" w:afterAutospacing="0" w:line="360" w:lineRule="auto"/>
        <w:ind w:firstLine="709"/>
        <w:rPr>
          <w:rStyle w:val="Emphasis"/>
          <w:b/>
          <w:bCs/>
          <w:iCs/>
        </w:rPr>
      </w:pPr>
    </w:p>
    <w:p w:rsidR="00CB0EC2" w:rsidRDefault="00CB0EC2" w:rsidP="0082500B">
      <w:pPr>
        <w:pStyle w:val="NormalWeb"/>
        <w:spacing w:before="0" w:beforeAutospacing="0" w:after="0" w:afterAutospacing="0" w:line="360" w:lineRule="auto"/>
        <w:ind w:firstLine="709"/>
        <w:rPr>
          <w:rStyle w:val="Emphasis"/>
          <w:b/>
          <w:bCs/>
          <w:iCs/>
        </w:rPr>
      </w:pPr>
    </w:p>
    <w:p w:rsidR="00CB0EC2" w:rsidRDefault="00CB0EC2" w:rsidP="0082500B">
      <w:pPr>
        <w:pStyle w:val="NormalWeb"/>
        <w:spacing w:before="0" w:beforeAutospacing="0" w:after="0" w:afterAutospacing="0" w:line="360" w:lineRule="auto"/>
        <w:ind w:firstLine="709"/>
        <w:rPr>
          <w:rStyle w:val="Emphasis"/>
          <w:b/>
          <w:bCs/>
          <w:iCs/>
        </w:rPr>
      </w:pPr>
    </w:p>
    <w:p w:rsidR="00CB0EC2" w:rsidRDefault="00CB0EC2" w:rsidP="0082500B">
      <w:pPr>
        <w:pStyle w:val="NormalWeb"/>
        <w:spacing w:before="0" w:beforeAutospacing="0" w:after="0" w:afterAutospacing="0" w:line="360" w:lineRule="auto"/>
        <w:ind w:firstLine="709"/>
        <w:rPr>
          <w:rStyle w:val="Emphasis"/>
          <w:b/>
          <w:bCs/>
          <w:iCs/>
        </w:rPr>
      </w:pPr>
    </w:p>
    <w:p w:rsidR="00CB0EC2" w:rsidRDefault="00CB0EC2" w:rsidP="0082500B">
      <w:pPr>
        <w:pStyle w:val="NormalWeb"/>
        <w:spacing w:before="0" w:beforeAutospacing="0" w:after="0" w:afterAutospacing="0" w:line="360" w:lineRule="auto"/>
        <w:ind w:firstLine="709"/>
        <w:rPr>
          <w:rStyle w:val="Emphasis"/>
          <w:b/>
          <w:bCs/>
          <w:iCs/>
        </w:rPr>
      </w:pPr>
    </w:p>
    <w:p w:rsidR="00CB0EC2" w:rsidRDefault="00CB0EC2" w:rsidP="0082500B">
      <w:pPr>
        <w:pStyle w:val="NormalWeb"/>
        <w:spacing w:before="0" w:beforeAutospacing="0" w:after="0" w:afterAutospacing="0" w:line="360" w:lineRule="auto"/>
        <w:ind w:firstLine="709"/>
        <w:rPr>
          <w:rStyle w:val="Emphasis"/>
          <w:b/>
          <w:bCs/>
          <w:iCs/>
        </w:rPr>
      </w:pPr>
    </w:p>
    <w:p w:rsidR="00CB0EC2" w:rsidRDefault="00CB0EC2" w:rsidP="0082500B">
      <w:pPr>
        <w:pStyle w:val="NormalWeb"/>
        <w:spacing w:before="0" w:beforeAutospacing="0" w:after="0" w:afterAutospacing="0" w:line="360" w:lineRule="auto"/>
        <w:ind w:firstLine="709"/>
        <w:rPr>
          <w:rStyle w:val="Emphasis"/>
          <w:b/>
          <w:bCs/>
          <w:iCs/>
        </w:rPr>
      </w:pPr>
    </w:p>
    <w:p w:rsidR="00CB0EC2" w:rsidRDefault="00CB0EC2" w:rsidP="0082500B">
      <w:pPr>
        <w:pStyle w:val="NormalWeb"/>
        <w:spacing w:before="0" w:beforeAutospacing="0" w:after="0" w:afterAutospacing="0" w:line="360" w:lineRule="auto"/>
        <w:ind w:firstLine="709"/>
        <w:rPr>
          <w:rStyle w:val="Emphasis"/>
          <w:b/>
          <w:bCs/>
          <w:iCs/>
        </w:rPr>
      </w:pPr>
    </w:p>
    <w:p w:rsidR="00CB0EC2" w:rsidRDefault="00CB0EC2" w:rsidP="0082500B">
      <w:pPr>
        <w:pStyle w:val="NormalWeb"/>
        <w:spacing w:before="0" w:beforeAutospacing="0" w:after="0" w:afterAutospacing="0" w:line="360" w:lineRule="auto"/>
        <w:ind w:firstLine="709"/>
        <w:rPr>
          <w:rStyle w:val="Emphasis"/>
          <w:b/>
          <w:bCs/>
          <w:iCs/>
        </w:rPr>
      </w:pPr>
    </w:p>
    <w:p w:rsidR="00CB0EC2" w:rsidRDefault="00CB0EC2" w:rsidP="0082500B">
      <w:pPr>
        <w:pStyle w:val="NormalWeb"/>
        <w:spacing w:before="0" w:beforeAutospacing="0" w:after="0" w:afterAutospacing="0" w:line="360" w:lineRule="auto"/>
        <w:ind w:firstLine="709"/>
        <w:rPr>
          <w:rStyle w:val="Emphasis"/>
          <w:b/>
          <w:bCs/>
          <w:iCs/>
        </w:rPr>
      </w:pPr>
    </w:p>
    <w:p w:rsidR="00CB0EC2" w:rsidRDefault="00CB0EC2" w:rsidP="0082500B">
      <w:pPr>
        <w:pStyle w:val="NormalWeb"/>
        <w:spacing w:before="0" w:beforeAutospacing="0" w:after="0" w:afterAutospacing="0" w:line="360" w:lineRule="auto"/>
        <w:ind w:firstLine="709"/>
        <w:rPr>
          <w:rStyle w:val="Emphasis"/>
          <w:b/>
          <w:bCs/>
          <w:iCs/>
        </w:rPr>
      </w:pPr>
    </w:p>
    <w:p w:rsidR="00CB0EC2" w:rsidRDefault="00CB0EC2" w:rsidP="0082500B">
      <w:pPr>
        <w:pStyle w:val="NormalWeb"/>
        <w:spacing w:before="0" w:beforeAutospacing="0" w:after="0" w:afterAutospacing="0" w:line="360" w:lineRule="auto"/>
        <w:ind w:firstLine="709"/>
        <w:rPr>
          <w:rStyle w:val="Emphasis"/>
          <w:b/>
          <w:bCs/>
          <w:iCs/>
        </w:rPr>
      </w:pPr>
    </w:p>
    <w:p w:rsidR="00CB0EC2" w:rsidRDefault="00CB0EC2" w:rsidP="0082500B">
      <w:pPr>
        <w:pStyle w:val="NormalWeb"/>
        <w:spacing w:before="0" w:beforeAutospacing="0" w:after="0" w:afterAutospacing="0" w:line="360" w:lineRule="auto"/>
        <w:ind w:firstLine="709"/>
        <w:rPr>
          <w:rStyle w:val="Emphasis"/>
          <w:b/>
          <w:bCs/>
          <w:iCs/>
        </w:rPr>
      </w:pPr>
    </w:p>
    <w:p w:rsidR="00CB0EC2" w:rsidRDefault="00CB0EC2" w:rsidP="0082500B">
      <w:pPr>
        <w:pStyle w:val="NormalWeb"/>
        <w:spacing w:before="0" w:beforeAutospacing="0" w:after="0" w:afterAutospacing="0" w:line="360" w:lineRule="auto"/>
        <w:ind w:firstLine="709"/>
        <w:rPr>
          <w:rStyle w:val="Emphasis"/>
          <w:b/>
          <w:bCs/>
          <w:iCs/>
        </w:rPr>
      </w:pPr>
    </w:p>
    <w:p w:rsidR="00CB0EC2" w:rsidRDefault="00CB0EC2" w:rsidP="0082500B">
      <w:pPr>
        <w:pStyle w:val="NormalWeb"/>
        <w:spacing w:before="0" w:beforeAutospacing="0" w:after="0" w:afterAutospacing="0" w:line="360" w:lineRule="auto"/>
        <w:ind w:firstLine="709"/>
        <w:rPr>
          <w:rStyle w:val="Emphasis"/>
          <w:b/>
          <w:bCs/>
          <w:iCs/>
        </w:rPr>
      </w:pPr>
    </w:p>
    <w:p w:rsidR="00CB0EC2" w:rsidRDefault="00CB0EC2" w:rsidP="0082500B">
      <w:pPr>
        <w:pStyle w:val="NormalWeb"/>
        <w:spacing w:before="0" w:beforeAutospacing="0" w:after="0" w:afterAutospacing="0" w:line="360" w:lineRule="auto"/>
        <w:ind w:firstLine="709"/>
        <w:rPr>
          <w:rStyle w:val="Emphasis"/>
          <w:b/>
          <w:bCs/>
          <w:iCs/>
        </w:rPr>
      </w:pPr>
    </w:p>
    <w:p w:rsidR="00CB0EC2" w:rsidRDefault="00CB0EC2" w:rsidP="0082500B">
      <w:pPr>
        <w:pStyle w:val="NormalWeb"/>
        <w:spacing w:before="0" w:beforeAutospacing="0" w:after="0" w:afterAutospacing="0" w:line="360" w:lineRule="auto"/>
        <w:ind w:firstLine="709"/>
        <w:rPr>
          <w:rStyle w:val="Emphasis"/>
          <w:b/>
          <w:bCs/>
          <w:iCs/>
        </w:rPr>
      </w:pPr>
    </w:p>
    <w:p w:rsidR="00CB0EC2" w:rsidRDefault="00CB0EC2" w:rsidP="0082500B">
      <w:pPr>
        <w:pStyle w:val="NormalWeb"/>
        <w:spacing w:before="0" w:beforeAutospacing="0" w:after="0" w:afterAutospacing="0" w:line="360" w:lineRule="auto"/>
        <w:ind w:firstLine="709"/>
        <w:jc w:val="center"/>
        <w:rPr>
          <w:rStyle w:val="Emphasis"/>
          <w:b/>
          <w:bCs/>
          <w:i w:val="0"/>
          <w:iCs/>
        </w:rPr>
      </w:pPr>
      <w:r w:rsidRPr="0082500B">
        <w:rPr>
          <w:rStyle w:val="Emphasis"/>
          <w:b/>
          <w:bCs/>
          <w:i w:val="0"/>
          <w:iCs/>
        </w:rPr>
        <w:t>ТЕСТЫ ДЛЯ ВЕЛОСИПЕДИСТОВ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  <w:jc w:val="center"/>
        <w:rPr>
          <w:i/>
        </w:rPr>
      </w:pP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1. Может ли велосипедист проехать направо, если регулировщик стоит к нему правым боком?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rPr>
          <w:rStyle w:val="Emphasis"/>
          <w:iCs/>
        </w:rPr>
        <w:t xml:space="preserve">               </w:t>
      </w:r>
      <w:r w:rsidRPr="0082500B">
        <w:t xml:space="preserve">А </w:t>
      </w:r>
      <w:r w:rsidRPr="0082500B">
        <w:rPr>
          <w:rStyle w:val="Emphasis"/>
          <w:iCs/>
        </w:rPr>
        <w:t xml:space="preserve">-   нет; </w:t>
      </w:r>
      <w:r w:rsidRPr="0082500B">
        <w:t xml:space="preserve">В - </w:t>
      </w:r>
      <w:r w:rsidRPr="0082500B">
        <w:rPr>
          <w:rStyle w:val="Emphasis"/>
          <w:iCs/>
        </w:rPr>
        <w:t xml:space="preserve">да; </w:t>
      </w:r>
      <w:r w:rsidRPr="0082500B">
        <w:t xml:space="preserve">С - </w:t>
      </w:r>
      <w:r w:rsidRPr="0082500B">
        <w:rPr>
          <w:rStyle w:val="Emphasis"/>
          <w:iCs/>
        </w:rPr>
        <w:t>да, пропустив транспорт.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2. К какой группе дорожных знаков относится знак «Пересечение с велосипедной дорожкой»?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rPr>
          <w:rStyle w:val="Emphasis"/>
          <w:iCs/>
        </w:rPr>
        <w:t xml:space="preserve">                 </w:t>
      </w:r>
      <w:r w:rsidRPr="0082500B">
        <w:t xml:space="preserve">А - </w:t>
      </w:r>
      <w:r w:rsidRPr="0082500B">
        <w:rPr>
          <w:rStyle w:val="Emphasis"/>
          <w:iCs/>
        </w:rPr>
        <w:t xml:space="preserve">1-й; </w:t>
      </w:r>
      <w:r w:rsidRPr="0082500B">
        <w:t xml:space="preserve">В- </w:t>
      </w:r>
      <w:r w:rsidRPr="0082500B">
        <w:rPr>
          <w:rStyle w:val="Emphasis"/>
          <w:iCs/>
        </w:rPr>
        <w:t xml:space="preserve">3-й; </w:t>
      </w:r>
      <w:r w:rsidRPr="0082500B">
        <w:t>С - 5</w:t>
      </w:r>
      <w:r w:rsidRPr="0082500B">
        <w:rPr>
          <w:rStyle w:val="Emphasis"/>
          <w:iCs/>
        </w:rPr>
        <w:t>-й.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3. Регулировщик - это ...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rPr>
          <w:rStyle w:val="Emphasis"/>
          <w:iCs/>
        </w:rPr>
        <w:t xml:space="preserve">                 </w:t>
      </w:r>
      <w:r w:rsidRPr="0082500B">
        <w:t xml:space="preserve">А– </w:t>
      </w:r>
      <w:r w:rsidRPr="0082500B">
        <w:rPr>
          <w:rStyle w:val="Emphasis"/>
          <w:iCs/>
        </w:rPr>
        <w:t>дружинник, имеющий соответствующую экипи</w:t>
      </w:r>
      <w:r w:rsidRPr="0082500B">
        <w:rPr>
          <w:rStyle w:val="Emphasis"/>
          <w:iCs/>
        </w:rPr>
        <w:softHyphen/>
        <w:t xml:space="preserve">ровку; </w:t>
      </w:r>
      <w:r w:rsidRPr="0082500B">
        <w:t xml:space="preserve">В - </w:t>
      </w:r>
      <w:r w:rsidRPr="0082500B">
        <w:rPr>
          <w:rStyle w:val="Emphasis"/>
          <w:iCs/>
        </w:rPr>
        <w:t>дежурный по проходной;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 xml:space="preserve">С - </w:t>
      </w:r>
      <w:r w:rsidRPr="0082500B">
        <w:rPr>
          <w:rStyle w:val="Emphasis"/>
          <w:iCs/>
        </w:rPr>
        <w:t>работник дорожной службы.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4. Можно ли перевозить на велосипеде ребенка до 10 лет?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rPr>
          <w:rStyle w:val="Emphasis"/>
          <w:iCs/>
        </w:rPr>
        <w:t xml:space="preserve">                 </w:t>
      </w:r>
      <w:r w:rsidRPr="0082500B">
        <w:t xml:space="preserve">А - </w:t>
      </w:r>
      <w:r w:rsidRPr="0082500B">
        <w:rPr>
          <w:rStyle w:val="Emphasis"/>
          <w:iCs/>
        </w:rPr>
        <w:t xml:space="preserve">да; </w:t>
      </w:r>
      <w:r w:rsidRPr="0082500B">
        <w:t xml:space="preserve">В- </w:t>
      </w:r>
      <w:r w:rsidRPr="0082500B">
        <w:rPr>
          <w:rStyle w:val="Emphasis"/>
          <w:iCs/>
        </w:rPr>
        <w:t xml:space="preserve">нет; </w:t>
      </w:r>
      <w:r w:rsidRPr="0082500B">
        <w:t xml:space="preserve">С - </w:t>
      </w:r>
      <w:r w:rsidRPr="0082500B">
        <w:rPr>
          <w:rStyle w:val="Emphasis"/>
          <w:iCs/>
        </w:rPr>
        <w:t>да, при наличии оборудованного сиденья.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5. Baм исполнилось 15 лет, вы можете на мопеде выехать в город?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rPr>
          <w:rStyle w:val="Emphasis"/>
          <w:iCs/>
        </w:rPr>
        <w:t xml:space="preserve">               </w:t>
      </w:r>
      <w:r w:rsidRPr="0082500B">
        <w:t xml:space="preserve">А - </w:t>
      </w:r>
      <w:r w:rsidRPr="0082500B">
        <w:rPr>
          <w:rStyle w:val="Emphasis"/>
          <w:iCs/>
        </w:rPr>
        <w:t xml:space="preserve">да; </w:t>
      </w:r>
      <w:r w:rsidRPr="0082500B">
        <w:t xml:space="preserve">В - </w:t>
      </w:r>
      <w:r w:rsidRPr="0082500B">
        <w:rPr>
          <w:rStyle w:val="Emphasis"/>
          <w:iCs/>
        </w:rPr>
        <w:t xml:space="preserve">нет; </w:t>
      </w:r>
      <w:r w:rsidRPr="0082500B">
        <w:t>С</w:t>
      </w:r>
      <w:r w:rsidRPr="0082500B">
        <w:rPr>
          <w:rStyle w:val="Emphasis"/>
          <w:iCs/>
        </w:rPr>
        <w:t xml:space="preserve"> - да, при наличии удостоверения на право управ</w:t>
      </w:r>
      <w:r w:rsidRPr="0082500B">
        <w:rPr>
          <w:rStyle w:val="Emphasis"/>
          <w:iCs/>
        </w:rPr>
        <w:softHyphen/>
        <w:t>ления.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6. Что означает предупредительный сигнал, подава</w:t>
      </w:r>
      <w:r w:rsidRPr="0082500B">
        <w:softHyphen/>
        <w:t>емый левой рукой, вытянутой вверх и согнутой в локте            под углом в 90</w:t>
      </w:r>
      <w:r w:rsidRPr="0082500B">
        <w:rPr>
          <w:vertAlign w:val="superscript"/>
        </w:rPr>
        <w:t>0</w:t>
      </w:r>
      <w:r w:rsidRPr="0082500B">
        <w:t>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rPr>
          <w:rStyle w:val="Emphasis"/>
          <w:iCs/>
        </w:rPr>
        <w:t xml:space="preserve">               </w:t>
      </w:r>
      <w:r w:rsidRPr="0082500B">
        <w:t xml:space="preserve">А– </w:t>
      </w:r>
      <w:r w:rsidRPr="0082500B">
        <w:rPr>
          <w:rStyle w:val="Emphasis"/>
          <w:iCs/>
        </w:rPr>
        <w:t xml:space="preserve">правый поворот; </w:t>
      </w:r>
      <w:r w:rsidRPr="0082500B">
        <w:t xml:space="preserve">В- </w:t>
      </w:r>
      <w:r w:rsidRPr="0082500B">
        <w:rPr>
          <w:rStyle w:val="Emphasis"/>
          <w:iCs/>
        </w:rPr>
        <w:t xml:space="preserve">левый поворот; </w:t>
      </w:r>
      <w:r w:rsidRPr="0082500B">
        <w:t xml:space="preserve">С - </w:t>
      </w:r>
      <w:r w:rsidRPr="0082500B">
        <w:rPr>
          <w:rStyle w:val="Emphasis"/>
          <w:iCs/>
        </w:rPr>
        <w:t>разворот.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7. Можете ли вы повернуть на велосипеде налево, если регулировщик стоит к вам правым боком?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 xml:space="preserve">               А - </w:t>
      </w:r>
      <w:r w:rsidRPr="0082500B">
        <w:rPr>
          <w:rStyle w:val="Emphasis"/>
          <w:iCs/>
        </w:rPr>
        <w:t xml:space="preserve">да; </w:t>
      </w:r>
      <w:r w:rsidRPr="0082500B">
        <w:t xml:space="preserve">В - </w:t>
      </w:r>
      <w:r w:rsidRPr="0082500B">
        <w:rPr>
          <w:rStyle w:val="Emphasis"/>
          <w:iCs/>
        </w:rPr>
        <w:t xml:space="preserve">да, за спиной регулировщика; </w:t>
      </w:r>
      <w:r w:rsidRPr="0082500B">
        <w:t xml:space="preserve">С - </w:t>
      </w:r>
      <w:r w:rsidRPr="0082500B">
        <w:rPr>
          <w:rStyle w:val="Emphasis"/>
          <w:iCs/>
        </w:rPr>
        <w:t>нет.</w:t>
      </w:r>
      <w:r w:rsidRPr="0082500B">
        <w:t>      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8. Можно ли вам двигаться на велосипеде по дороге, обозначенной знаком «Движение легковых автомобилей?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rPr>
          <w:rStyle w:val="Emphasis"/>
          <w:iCs/>
        </w:rPr>
        <w:t xml:space="preserve">                </w:t>
      </w:r>
      <w:r w:rsidRPr="0082500B">
        <w:t>А</w:t>
      </w:r>
      <w:r w:rsidRPr="0082500B">
        <w:rPr>
          <w:rStyle w:val="Emphasis"/>
          <w:iCs/>
        </w:rPr>
        <w:t xml:space="preserve"> - да; </w:t>
      </w:r>
      <w:r w:rsidRPr="0082500B">
        <w:t xml:space="preserve">В - </w:t>
      </w:r>
      <w:r w:rsidRPr="0082500B">
        <w:rPr>
          <w:rStyle w:val="Emphasis"/>
          <w:iCs/>
        </w:rPr>
        <w:t xml:space="preserve">нет; </w:t>
      </w:r>
      <w:r w:rsidRPr="0082500B">
        <w:t xml:space="preserve">С - </w:t>
      </w:r>
      <w:r w:rsidRPr="0082500B">
        <w:rPr>
          <w:rStyle w:val="Emphasis"/>
          <w:iCs/>
        </w:rPr>
        <w:t xml:space="preserve">да, на удалении </w:t>
      </w:r>
      <w:smartTag w:uri="urn:schemas-microsoft-com:office:smarttags" w:element="metricconverter">
        <w:smartTagPr>
          <w:attr w:name="ProductID" w:val="1 м"/>
        </w:smartTagPr>
        <w:r w:rsidRPr="0082500B">
          <w:t xml:space="preserve">1 </w:t>
        </w:r>
        <w:r w:rsidRPr="0082500B">
          <w:rPr>
            <w:rStyle w:val="Emphasis"/>
            <w:iCs/>
          </w:rPr>
          <w:t>м</w:t>
        </w:r>
      </w:smartTag>
      <w:r w:rsidRPr="0082500B">
        <w:rPr>
          <w:rStyle w:val="Emphasis"/>
          <w:iCs/>
        </w:rPr>
        <w:t xml:space="preserve"> от края проезжей части.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9. Можно ли перевозить детей на велосипеде?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 xml:space="preserve">               А - </w:t>
      </w:r>
      <w:r w:rsidRPr="0082500B">
        <w:rPr>
          <w:rStyle w:val="Emphasis"/>
          <w:iCs/>
        </w:rPr>
        <w:t xml:space="preserve">да; </w:t>
      </w:r>
      <w:r w:rsidRPr="0082500B">
        <w:t xml:space="preserve">В </w:t>
      </w:r>
      <w:r w:rsidRPr="0082500B">
        <w:rPr>
          <w:rStyle w:val="Emphasis"/>
          <w:iCs/>
        </w:rPr>
        <w:t xml:space="preserve">- нет; </w:t>
      </w:r>
      <w:r w:rsidRPr="0082500B">
        <w:t xml:space="preserve">С - </w:t>
      </w:r>
      <w:r w:rsidRPr="0082500B">
        <w:rPr>
          <w:rStyle w:val="Emphasis"/>
          <w:iCs/>
        </w:rPr>
        <w:t xml:space="preserve">да, не старше </w:t>
      </w:r>
      <w:r w:rsidRPr="0082500B">
        <w:t xml:space="preserve">7 </w:t>
      </w:r>
      <w:r w:rsidRPr="0082500B">
        <w:rPr>
          <w:rStyle w:val="Emphasis"/>
          <w:iCs/>
        </w:rPr>
        <w:t>лет.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10. Можно ли ездить на велосипеде по обочине дороги?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rPr>
          <w:rStyle w:val="Emphasis"/>
          <w:iCs/>
        </w:rPr>
        <w:t xml:space="preserve">               </w:t>
      </w:r>
      <w:r w:rsidRPr="0082500B">
        <w:t xml:space="preserve">А - </w:t>
      </w:r>
      <w:r w:rsidRPr="0082500B">
        <w:rPr>
          <w:rStyle w:val="Emphasis"/>
          <w:iCs/>
        </w:rPr>
        <w:t>да, не создавая помех пешеходам;</w:t>
      </w:r>
      <w:r w:rsidRPr="0082500B">
        <w:t xml:space="preserve">        В - </w:t>
      </w:r>
      <w:r w:rsidRPr="0082500B">
        <w:rPr>
          <w:rStyle w:val="Emphasis"/>
          <w:iCs/>
        </w:rPr>
        <w:t>нет;</w:t>
      </w:r>
      <w:r w:rsidRPr="0082500B">
        <w:t xml:space="preserve">    С - </w:t>
      </w:r>
      <w:r w:rsidRPr="0082500B">
        <w:rPr>
          <w:rStyle w:val="Emphasis"/>
          <w:iCs/>
        </w:rPr>
        <w:t>да.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11. Можно ли велосипедисту повернуть налево при зеленом сигнале светофора?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rPr>
          <w:rStyle w:val="Emphasis"/>
          <w:iCs/>
        </w:rPr>
        <w:t xml:space="preserve">               </w:t>
      </w:r>
      <w:r w:rsidRPr="0082500B">
        <w:t xml:space="preserve">А- </w:t>
      </w:r>
      <w:r w:rsidRPr="0082500B">
        <w:rPr>
          <w:rStyle w:val="Emphasis"/>
          <w:iCs/>
        </w:rPr>
        <w:t xml:space="preserve">да;        </w:t>
      </w:r>
      <w:r w:rsidRPr="0082500B">
        <w:t>В</w:t>
      </w:r>
      <w:r w:rsidRPr="0082500B">
        <w:rPr>
          <w:rStyle w:val="Emphasis"/>
          <w:iCs/>
        </w:rPr>
        <w:t xml:space="preserve">- нет; </w:t>
      </w:r>
      <w:r w:rsidRPr="0082500B">
        <w:t xml:space="preserve">С - </w:t>
      </w:r>
      <w:r w:rsidRPr="0082500B">
        <w:rPr>
          <w:rStyle w:val="Emphasis"/>
          <w:iCs/>
        </w:rPr>
        <w:t>да, при отсутствии трамвайных путей.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12. Можно ли на мопеде двигаться по автомагистрали?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 xml:space="preserve">               А- </w:t>
      </w:r>
      <w:r w:rsidRPr="0082500B">
        <w:rPr>
          <w:rStyle w:val="Emphasis"/>
          <w:iCs/>
        </w:rPr>
        <w:t>да</w:t>
      </w:r>
      <w:r w:rsidRPr="0082500B">
        <w:t xml:space="preserve">; В- </w:t>
      </w:r>
      <w:r w:rsidRPr="0082500B">
        <w:rPr>
          <w:rStyle w:val="Emphasis"/>
          <w:iCs/>
        </w:rPr>
        <w:t xml:space="preserve">нет; </w:t>
      </w:r>
      <w:r w:rsidRPr="0082500B">
        <w:t xml:space="preserve">С - </w:t>
      </w:r>
      <w:r w:rsidRPr="0082500B">
        <w:rPr>
          <w:rStyle w:val="Emphasis"/>
          <w:iCs/>
        </w:rPr>
        <w:t xml:space="preserve">да, если его техническая скорость </w:t>
      </w:r>
      <w:smartTag w:uri="urn:schemas-microsoft-com:office:smarttags" w:element="metricconverter">
        <w:smartTagPr>
          <w:attr w:name="ProductID" w:val="40 км/ч"/>
        </w:smartTagPr>
        <w:r w:rsidRPr="0082500B">
          <w:rPr>
            <w:rStyle w:val="Emphasis"/>
            <w:iCs/>
          </w:rPr>
          <w:t>40 км/ч</w:t>
        </w:r>
      </w:smartTag>
      <w:r w:rsidRPr="0082500B">
        <w:rPr>
          <w:rStyle w:val="Emphasis"/>
          <w:iCs/>
        </w:rPr>
        <w:t xml:space="preserve">. 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13. Можно ли прицеп буксировать велосипедом?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rPr>
          <w:rStyle w:val="Emphasis"/>
          <w:iCs/>
        </w:rPr>
        <w:t xml:space="preserve">               </w:t>
      </w:r>
      <w:r w:rsidRPr="0082500B">
        <w:t xml:space="preserve">А- </w:t>
      </w:r>
      <w:r w:rsidRPr="0082500B">
        <w:rPr>
          <w:rStyle w:val="Emphasis"/>
          <w:iCs/>
        </w:rPr>
        <w:t xml:space="preserve">да; </w:t>
      </w:r>
      <w:r w:rsidRPr="0082500B">
        <w:t xml:space="preserve">В- </w:t>
      </w:r>
      <w:r w:rsidRPr="0082500B">
        <w:rPr>
          <w:rStyle w:val="Emphasis"/>
          <w:iCs/>
        </w:rPr>
        <w:t xml:space="preserve">да, если он предназначен для велосипеда; </w:t>
      </w:r>
      <w:r w:rsidRPr="0082500B">
        <w:t xml:space="preserve">С - </w:t>
      </w:r>
      <w:r w:rsidRPr="0082500B">
        <w:rPr>
          <w:rStyle w:val="Emphasis"/>
          <w:iCs/>
        </w:rPr>
        <w:t>нет.</w:t>
      </w:r>
      <w:r w:rsidRPr="0082500B">
        <w:t>      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14. Что обозначает разметка, нанесенная штрих-пунктиром желтой краской на бордюре?           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 xml:space="preserve">               А- </w:t>
      </w:r>
      <w:r w:rsidRPr="0082500B">
        <w:rPr>
          <w:rStyle w:val="Emphasis"/>
          <w:iCs/>
        </w:rPr>
        <w:t xml:space="preserve">остановка запрещена; </w:t>
      </w:r>
      <w:r w:rsidRPr="0082500B">
        <w:t xml:space="preserve">В- </w:t>
      </w:r>
      <w:r w:rsidRPr="0082500B">
        <w:rPr>
          <w:rStyle w:val="Emphasis"/>
          <w:iCs/>
        </w:rPr>
        <w:t xml:space="preserve">стоянка запрещена; </w:t>
      </w:r>
      <w:r w:rsidRPr="0082500B">
        <w:t xml:space="preserve">С - </w:t>
      </w:r>
      <w:r w:rsidRPr="0082500B">
        <w:rPr>
          <w:rStyle w:val="Emphasis"/>
          <w:iCs/>
        </w:rPr>
        <w:t>разрешение остановки маршрутных транспортных средств.</w:t>
      </w:r>
      <w:r w:rsidRPr="0082500B">
        <w:t>   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15. Может ли быть регулировщиком дорожного движения паромщик на паромной переправе?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rPr>
          <w:rStyle w:val="Emphasis"/>
          <w:iCs/>
        </w:rPr>
        <w:t xml:space="preserve">     </w:t>
      </w:r>
      <w:r w:rsidRPr="0082500B">
        <w:t xml:space="preserve">                 А- </w:t>
      </w:r>
      <w:r w:rsidRPr="0082500B">
        <w:rPr>
          <w:rStyle w:val="Emphasis"/>
          <w:iCs/>
        </w:rPr>
        <w:t>да;</w:t>
      </w:r>
      <w:r w:rsidRPr="0082500B">
        <w:t xml:space="preserve">       </w:t>
      </w:r>
      <w:r w:rsidRPr="0082500B">
        <w:rPr>
          <w:rStyle w:val="Emphasis"/>
          <w:iCs/>
        </w:rPr>
        <w:t xml:space="preserve">            </w:t>
      </w:r>
      <w:r w:rsidRPr="0082500B">
        <w:t xml:space="preserve">В- </w:t>
      </w:r>
      <w:r w:rsidRPr="0082500B">
        <w:rPr>
          <w:rStyle w:val="Emphasis"/>
          <w:iCs/>
        </w:rPr>
        <w:t xml:space="preserve">нет; </w:t>
      </w:r>
      <w:r w:rsidRPr="0082500B">
        <w:t xml:space="preserve">С - </w:t>
      </w:r>
      <w:r w:rsidRPr="0082500B">
        <w:rPr>
          <w:rStyle w:val="Emphasis"/>
          <w:iCs/>
        </w:rPr>
        <w:t>да, если экиnирован.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16. Можете ли вы на велосипеде двигаться по пешеходной дорожке?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rPr>
          <w:rStyle w:val="Emphasis"/>
          <w:iCs/>
        </w:rPr>
        <w:t>                </w:t>
      </w:r>
      <w:r w:rsidRPr="0082500B">
        <w:t>А</w:t>
      </w:r>
      <w:r w:rsidRPr="0082500B">
        <w:rPr>
          <w:rStyle w:val="Emphasis"/>
          <w:iCs/>
        </w:rPr>
        <w:t xml:space="preserve"> - да; </w:t>
      </w:r>
      <w:r w:rsidRPr="0082500B">
        <w:t xml:space="preserve">В - </w:t>
      </w:r>
      <w:r w:rsidRPr="0082500B">
        <w:rPr>
          <w:rStyle w:val="Emphasis"/>
          <w:iCs/>
        </w:rPr>
        <w:t xml:space="preserve">нет; </w:t>
      </w:r>
      <w:r w:rsidRPr="0082500B">
        <w:t xml:space="preserve">С - </w:t>
      </w:r>
      <w:r w:rsidRPr="0082500B">
        <w:rPr>
          <w:rStyle w:val="Emphasis"/>
          <w:iCs/>
        </w:rPr>
        <w:t>да, не мешая пешеходам.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17. К какой группе дорожных знаков относится знак: «Велосипедная дорожка» 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rPr>
          <w:rStyle w:val="Emphasis"/>
          <w:iCs/>
        </w:rPr>
        <w:t xml:space="preserve">               </w:t>
      </w:r>
      <w:r w:rsidRPr="0082500B">
        <w:t>А- 1</w:t>
      </w:r>
      <w:r w:rsidRPr="0082500B">
        <w:rPr>
          <w:rStyle w:val="Emphasis"/>
          <w:iCs/>
        </w:rPr>
        <w:t xml:space="preserve">-й; </w:t>
      </w:r>
      <w:r w:rsidRPr="0082500B">
        <w:t xml:space="preserve">В- </w:t>
      </w:r>
      <w:r w:rsidRPr="0082500B">
        <w:rPr>
          <w:rStyle w:val="Emphasis"/>
          <w:iCs/>
        </w:rPr>
        <w:t xml:space="preserve">3-й; </w:t>
      </w:r>
      <w:r w:rsidRPr="0082500B">
        <w:softHyphen/>
        <w:t xml:space="preserve"> С - </w:t>
      </w:r>
      <w:r w:rsidRPr="0082500B">
        <w:rPr>
          <w:rStyle w:val="Emphasis"/>
          <w:iCs/>
        </w:rPr>
        <w:t>4-й.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18. Какой из указанных ниже средств относится к механическим?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rPr>
          <w:rStyle w:val="Emphasis"/>
          <w:iCs/>
        </w:rPr>
        <w:t xml:space="preserve">               </w:t>
      </w:r>
      <w:r w:rsidRPr="0082500B">
        <w:t xml:space="preserve">А - </w:t>
      </w:r>
      <w:r w:rsidRPr="0082500B">
        <w:rPr>
          <w:rStyle w:val="Emphasis"/>
          <w:iCs/>
        </w:rPr>
        <w:t xml:space="preserve">велосипед; </w:t>
      </w:r>
      <w:r w:rsidRPr="0082500B">
        <w:t xml:space="preserve">В - </w:t>
      </w:r>
      <w:r w:rsidRPr="0082500B">
        <w:rPr>
          <w:rStyle w:val="Emphasis"/>
          <w:iCs/>
        </w:rPr>
        <w:t xml:space="preserve">мопед; </w:t>
      </w:r>
      <w:r w:rsidRPr="0082500B">
        <w:t xml:space="preserve">С - </w:t>
      </w:r>
      <w:r w:rsidRPr="0082500B">
        <w:rPr>
          <w:rStyle w:val="Emphasis"/>
          <w:iCs/>
        </w:rPr>
        <w:t>мотороллер.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19. Может ли водитель велосипеда переехать железно</w:t>
      </w:r>
      <w:r w:rsidRPr="0082500B">
        <w:softHyphen/>
        <w:t>дорожные пути вне железнодорожного поезда?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                А</w:t>
      </w:r>
      <w:r w:rsidRPr="0082500B">
        <w:rPr>
          <w:rStyle w:val="Emphasis"/>
          <w:iCs/>
        </w:rPr>
        <w:t xml:space="preserve">- да; </w:t>
      </w:r>
      <w:r w:rsidRPr="0082500B">
        <w:t xml:space="preserve">В - </w:t>
      </w:r>
      <w:r w:rsidRPr="0082500B">
        <w:rPr>
          <w:rStyle w:val="Emphasis"/>
          <w:iCs/>
        </w:rPr>
        <w:t xml:space="preserve">нет; </w:t>
      </w:r>
      <w:r w:rsidRPr="0082500B">
        <w:t xml:space="preserve">С - </w:t>
      </w:r>
      <w:r w:rsidRPr="0082500B">
        <w:rPr>
          <w:rStyle w:val="Emphasis"/>
          <w:iCs/>
        </w:rPr>
        <w:t>да, если шлагбаум закрыт.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t>20. Можно ли на велосипеде перевезти удочку длиной3,5 м?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rPr>
          <w:rStyle w:val="Emphasis"/>
          <w:iCs/>
        </w:rPr>
        <w:t>           </w:t>
      </w:r>
      <w:r w:rsidRPr="0082500B">
        <w:t>   А</w:t>
      </w:r>
      <w:r w:rsidRPr="0082500B">
        <w:rPr>
          <w:rStyle w:val="Emphasis"/>
          <w:iCs/>
        </w:rPr>
        <w:t xml:space="preserve">   </w:t>
      </w:r>
      <w:r w:rsidRPr="0082500B">
        <w:t xml:space="preserve">- </w:t>
      </w:r>
      <w:r w:rsidRPr="0082500B">
        <w:rPr>
          <w:rStyle w:val="Emphasis"/>
          <w:iCs/>
        </w:rPr>
        <w:t xml:space="preserve">нет; </w:t>
      </w:r>
      <w:r w:rsidRPr="0082500B">
        <w:t xml:space="preserve">B - </w:t>
      </w:r>
      <w:r w:rsidRPr="0082500B">
        <w:rPr>
          <w:rStyle w:val="Emphasis"/>
          <w:iCs/>
        </w:rPr>
        <w:t xml:space="preserve">да; </w:t>
      </w:r>
      <w:r w:rsidRPr="0082500B">
        <w:t>С - д</w:t>
      </w:r>
      <w:r w:rsidRPr="0082500B">
        <w:rPr>
          <w:rStyle w:val="Emphasis"/>
          <w:iCs/>
        </w:rPr>
        <w:t>а, если хорошо закрепить.</w:t>
      </w:r>
    </w:p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rPr>
          <w:rStyle w:val="Emphasis"/>
          <w:b/>
          <w:bCs/>
          <w:iCs/>
        </w:rPr>
        <w:t>Ответы на тесты: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826"/>
        <w:gridCol w:w="413"/>
        <w:gridCol w:w="408"/>
        <w:gridCol w:w="413"/>
        <w:gridCol w:w="413"/>
        <w:gridCol w:w="413"/>
        <w:gridCol w:w="413"/>
        <w:gridCol w:w="408"/>
        <w:gridCol w:w="408"/>
        <w:gridCol w:w="408"/>
        <w:gridCol w:w="442"/>
        <w:gridCol w:w="442"/>
        <w:gridCol w:w="442"/>
        <w:gridCol w:w="442"/>
        <w:gridCol w:w="442"/>
        <w:gridCol w:w="442"/>
        <w:gridCol w:w="442"/>
        <w:gridCol w:w="442"/>
        <w:gridCol w:w="442"/>
        <w:gridCol w:w="442"/>
        <w:gridCol w:w="442"/>
      </w:tblGrid>
      <w:tr w:rsidR="00CB0EC2" w:rsidRPr="0082500B" w:rsidTr="009E73E5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№ вопроса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1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2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3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4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5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6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7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8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9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10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11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12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13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14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15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16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17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18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19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20</w:t>
            </w:r>
          </w:p>
        </w:tc>
      </w:tr>
      <w:tr w:rsidR="00CB0EC2" w:rsidRPr="0082500B" w:rsidTr="009E73E5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Для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пешеходов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А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А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А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А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А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А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</w:tr>
      <w:tr w:rsidR="00CB0EC2" w:rsidRPr="0082500B" w:rsidTr="009E73E5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Для велосипедистов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А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А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А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С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В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 </w:t>
            </w:r>
          </w:p>
          <w:p w:rsidR="00CB0EC2" w:rsidRPr="0082500B" w:rsidRDefault="00CB0EC2" w:rsidP="0082500B">
            <w:pPr>
              <w:pStyle w:val="NormalWeb"/>
              <w:spacing w:before="0" w:beforeAutospacing="0" w:after="0" w:afterAutospacing="0" w:line="360" w:lineRule="auto"/>
              <w:ind w:firstLine="709"/>
            </w:pPr>
            <w:r w:rsidRPr="0082500B">
              <w:t>А</w:t>
            </w:r>
          </w:p>
        </w:tc>
      </w:tr>
    </w:tbl>
    <w:p w:rsidR="00CB0EC2" w:rsidRPr="0082500B" w:rsidRDefault="00CB0EC2" w:rsidP="0082500B">
      <w:pPr>
        <w:pStyle w:val="NormalWeb"/>
        <w:spacing w:before="0" w:beforeAutospacing="0" w:after="0" w:afterAutospacing="0" w:line="360" w:lineRule="auto"/>
        <w:ind w:firstLine="709"/>
      </w:pPr>
      <w:r w:rsidRPr="0082500B">
        <w:rPr>
          <w:rStyle w:val="Emphasis"/>
          <w:b/>
          <w:bCs/>
          <w:iCs/>
        </w:rPr>
        <w:t> </w:t>
      </w:r>
    </w:p>
    <w:p w:rsidR="00CB0EC2" w:rsidRPr="0082500B" w:rsidRDefault="00CB0EC2" w:rsidP="0082500B">
      <w:pPr>
        <w:spacing w:line="360" w:lineRule="auto"/>
        <w:ind w:firstLine="709"/>
      </w:pPr>
    </w:p>
    <w:sectPr w:rsidR="00CB0EC2" w:rsidRPr="0082500B" w:rsidSect="0082500B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0EC2" w:rsidRDefault="00CB0EC2" w:rsidP="0082500B">
      <w:r>
        <w:separator/>
      </w:r>
    </w:p>
  </w:endnote>
  <w:endnote w:type="continuationSeparator" w:id="1">
    <w:p w:rsidR="00CB0EC2" w:rsidRDefault="00CB0EC2" w:rsidP="008250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0EC2" w:rsidRDefault="00CB0EC2" w:rsidP="0082500B">
      <w:r>
        <w:separator/>
      </w:r>
    </w:p>
  </w:footnote>
  <w:footnote w:type="continuationSeparator" w:id="1">
    <w:p w:rsidR="00CB0EC2" w:rsidRDefault="00CB0EC2" w:rsidP="008250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EC2" w:rsidRDefault="00CB0EC2">
    <w:pPr>
      <w:pStyle w:val="Header"/>
      <w:jc w:val="right"/>
    </w:pPr>
    <w:fldSimple w:instr="PAGE   \* MERGEFORMAT">
      <w:r>
        <w:rPr>
          <w:noProof/>
        </w:rPr>
        <w:t>2</w:t>
      </w:r>
    </w:fldSimple>
  </w:p>
  <w:p w:rsidR="00CB0EC2" w:rsidRDefault="00CB0EC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411C"/>
    <w:rsid w:val="00017AE2"/>
    <w:rsid w:val="00041622"/>
    <w:rsid w:val="000A0751"/>
    <w:rsid w:val="000E3FF0"/>
    <w:rsid w:val="0013141F"/>
    <w:rsid w:val="0014057D"/>
    <w:rsid w:val="001B3CB4"/>
    <w:rsid w:val="001E63E1"/>
    <w:rsid w:val="003406E3"/>
    <w:rsid w:val="00350199"/>
    <w:rsid w:val="005947EE"/>
    <w:rsid w:val="005D7748"/>
    <w:rsid w:val="0062411C"/>
    <w:rsid w:val="006749D2"/>
    <w:rsid w:val="00681E44"/>
    <w:rsid w:val="006E6F3E"/>
    <w:rsid w:val="00750787"/>
    <w:rsid w:val="007B5809"/>
    <w:rsid w:val="007C403D"/>
    <w:rsid w:val="0082500B"/>
    <w:rsid w:val="0082740B"/>
    <w:rsid w:val="00857F9B"/>
    <w:rsid w:val="00914771"/>
    <w:rsid w:val="009E73E5"/>
    <w:rsid w:val="00A863DF"/>
    <w:rsid w:val="00A958A6"/>
    <w:rsid w:val="00BC7802"/>
    <w:rsid w:val="00C705B1"/>
    <w:rsid w:val="00CB0EC2"/>
    <w:rsid w:val="00D84DA0"/>
    <w:rsid w:val="00DB2F1C"/>
    <w:rsid w:val="00EC346F"/>
    <w:rsid w:val="00F656E1"/>
    <w:rsid w:val="00FB3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11C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2411C"/>
    <w:pPr>
      <w:keepNext/>
      <w:jc w:val="center"/>
      <w:outlineLvl w:val="0"/>
    </w:pPr>
    <w:rPr>
      <w:b/>
      <w:bCs/>
      <w:sz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2411C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62411C"/>
    <w:pPr>
      <w:ind w:left="33"/>
    </w:pPr>
    <w:rPr>
      <w:color w:val="000000"/>
      <w:sz w:val="28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62411C"/>
    <w:rPr>
      <w:rFonts w:ascii="Times New Roman" w:hAnsi="Times New Roman" w:cs="Times New Roman"/>
      <w:color w:val="000000"/>
      <w:sz w:val="28"/>
      <w:lang w:eastAsia="ru-RU"/>
    </w:rPr>
  </w:style>
  <w:style w:type="paragraph" w:styleId="NormalWeb">
    <w:name w:val="Normal (Web)"/>
    <w:basedOn w:val="Normal"/>
    <w:uiPriority w:val="99"/>
    <w:rsid w:val="00C705B1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C705B1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C705B1"/>
    <w:rPr>
      <w:rFonts w:cs="Times New Roman"/>
      <w:i/>
    </w:rPr>
  </w:style>
  <w:style w:type="paragraph" w:customStyle="1" w:styleId="Style20">
    <w:name w:val="Style20"/>
    <w:basedOn w:val="Normal"/>
    <w:uiPriority w:val="99"/>
    <w:rsid w:val="0082500B"/>
    <w:pPr>
      <w:widowControl w:val="0"/>
      <w:autoSpaceDE w:val="0"/>
      <w:autoSpaceDN w:val="0"/>
      <w:adjustRightInd w:val="0"/>
      <w:spacing w:line="274" w:lineRule="exact"/>
      <w:ind w:firstLine="710"/>
      <w:jc w:val="both"/>
    </w:pPr>
  </w:style>
  <w:style w:type="character" w:customStyle="1" w:styleId="FontStyle31">
    <w:name w:val="Font Style31"/>
    <w:uiPriority w:val="99"/>
    <w:rsid w:val="0082500B"/>
    <w:rPr>
      <w:rFonts w:ascii="Times New Roman" w:hAnsi="Times New Roman"/>
      <w:b/>
      <w:i/>
      <w:sz w:val="22"/>
    </w:rPr>
  </w:style>
  <w:style w:type="paragraph" w:styleId="Header">
    <w:name w:val="header"/>
    <w:basedOn w:val="Normal"/>
    <w:link w:val="HeaderChar"/>
    <w:uiPriority w:val="99"/>
    <w:rsid w:val="0082500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2500B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82500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2500B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oleObject" Target="embeddings/oleObject1.bin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12</Pages>
  <Words>1560</Words>
  <Characters>8895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1</cp:lastModifiedBy>
  <cp:revision>10</cp:revision>
  <dcterms:created xsi:type="dcterms:W3CDTF">2014-11-22T08:21:00Z</dcterms:created>
  <dcterms:modified xsi:type="dcterms:W3CDTF">2019-01-31T06:04:00Z</dcterms:modified>
</cp:coreProperties>
</file>